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13E31" w14:textId="68D57B24" w:rsidR="00E7724F" w:rsidRPr="00B02749" w:rsidRDefault="00A8208F" w:rsidP="00C53FCA">
      <w:pPr>
        <w:pStyle w:val="Heading1"/>
        <w:spacing w:before="0" w:after="0" w:line="240" w:lineRule="auto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C33E7A" wp14:editId="76C5E68E">
            <wp:simplePos x="0" y="0"/>
            <wp:positionH relativeFrom="page">
              <wp:posOffset>1905000</wp:posOffset>
            </wp:positionH>
            <wp:positionV relativeFrom="page">
              <wp:posOffset>1409605</wp:posOffset>
            </wp:positionV>
            <wp:extent cx="4181475" cy="723900"/>
            <wp:effectExtent l="152400" t="114300" r="149225" b="114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2390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1DA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4CA93C77" wp14:editId="5AEC36BF">
                <wp:simplePos x="0" y="0"/>
                <wp:positionH relativeFrom="margin">
                  <wp:posOffset>-158115</wp:posOffset>
                </wp:positionH>
                <wp:positionV relativeFrom="margin">
                  <wp:posOffset>121920</wp:posOffset>
                </wp:positionV>
                <wp:extent cx="6858000" cy="1192530"/>
                <wp:effectExtent l="0" t="0" r="0" b="127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92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F5884" w14:textId="77777777" w:rsidR="004D182A" w:rsidRDefault="009D7F10" w:rsidP="006011DA">
                            <w:pPr>
                              <w:pStyle w:val="Title"/>
                              <w:spacing w:before="0"/>
                            </w:pPr>
                            <w:r>
                              <w:t xml:space="preserve">Varina Church NMI </w:t>
                            </w:r>
                          </w:p>
                          <w:p w14:paraId="2BF3A03D" w14:textId="366BE466" w:rsidR="00FE3A89" w:rsidRPr="004D182A" w:rsidRDefault="00E94ABC" w:rsidP="004D182A">
                            <w:pPr>
                              <w:pStyle w:val="Title"/>
                            </w:pPr>
                            <w:r w:rsidRPr="00483BFD">
                              <w:rPr>
                                <w:sz w:val="24"/>
                                <w:szCs w:val="24"/>
                              </w:rPr>
                              <w:t xml:space="preserve">Monthly </w:t>
                            </w:r>
                            <w:proofErr w:type="gramStart"/>
                            <w:r w:rsidRPr="00483BFD">
                              <w:rPr>
                                <w:sz w:val="24"/>
                                <w:szCs w:val="24"/>
                              </w:rPr>
                              <w:t>News Letter</w:t>
                            </w:r>
                            <w:proofErr w:type="gramEnd"/>
                            <w:r w:rsidR="004D18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7D1C">
                              <w:rPr>
                                <w:sz w:val="24"/>
                                <w:szCs w:val="24"/>
                              </w:rPr>
                              <w:t>#</w:t>
                            </w:r>
                            <w:r w:rsidR="00492DE4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8A55D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182A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92DE4">
                              <w:rPr>
                                <w:sz w:val="24"/>
                                <w:szCs w:val="24"/>
                              </w:rPr>
                              <w:t>August</w:t>
                            </w:r>
                            <w:r w:rsidR="00FE3A89" w:rsidRPr="00483BFD">
                              <w:rPr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9D5E6C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91D7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93C77" id="Rectangle 1" o:spid="_x0000_s1026" style="position:absolute;left:0;text-align:left;margin-left:-12.45pt;margin-top:9.6pt;width:540pt;height:93.9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" fillcolor="#0070c0" stroked="f" strokeweight="2pt">
                <v:textbox>
                  <w:txbxContent>
                    <w:p w14:paraId="31FF5884" w14:textId="77777777" w:rsidR="004D182A" w:rsidRDefault="009D7F10" w:rsidP="006011DA">
                      <w:pPr>
                        <w:pStyle w:val="Title"/>
                        <w:spacing w:before="0"/>
                      </w:pPr>
                      <w:r>
                        <w:t xml:space="preserve">Varina Church NMI </w:t>
                      </w:r>
                    </w:p>
                    <w:p w14:paraId="2BF3A03D" w14:textId="366BE466" w:rsidR="00FE3A89" w:rsidRPr="004D182A" w:rsidRDefault="00E94ABC" w:rsidP="004D182A">
                      <w:pPr>
                        <w:pStyle w:val="Title"/>
                      </w:pPr>
                      <w:r w:rsidRPr="00483BFD">
                        <w:rPr>
                          <w:sz w:val="24"/>
                          <w:szCs w:val="24"/>
                        </w:rPr>
                        <w:t>Monthly News Letter</w:t>
                      </w:r>
                      <w:r w:rsidR="004D182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7D1C">
                        <w:rPr>
                          <w:sz w:val="24"/>
                          <w:szCs w:val="24"/>
                        </w:rPr>
                        <w:t>#</w:t>
                      </w:r>
                      <w:r w:rsidR="00492DE4">
                        <w:rPr>
                          <w:sz w:val="24"/>
                          <w:szCs w:val="24"/>
                        </w:rPr>
                        <w:t>10</w:t>
                      </w:r>
                      <w:r w:rsidR="008A55D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D182A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492DE4">
                        <w:rPr>
                          <w:sz w:val="24"/>
                          <w:szCs w:val="24"/>
                        </w:rPr>
                        <w:t>August</w:t>
                      </w:r>
                      <w:r w:rsidR="00FE3A89" w:rsidRPr="00483BFD">
                        <w:rPr>
                          <w:sz w:val="24"/>
                          <w:szCs w:val="24"/>
                        </w:rPr>
                        <w:t xml:space="preserve"> 202</w:t>
                      </w:r>
                      <w:r w:rsidR="009D5E6C">
                        <w:rPr>
                          <w:sz w:val="24"/>
                          <w:szCs w:val="24"/>
                        </w:rPr>
                        <w:t>1</w:t>
                      </w:r>
                      <w:r w:rsidR="00A91D7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F5A27">
        <w:rPr>
          <w:noProof/>
        </w:rPr>
        <w:drawing>
          <wp:anchor distT="0" distB="0" distL="114300" distR="114300" simplePos="0" relativeHeight="251668480" behindDoc="0" locked="0" layoutInCell="1" allowOverlap="1" wp14:anchorId="52C2729C" wp14:editId="280503C3">
            <wp:simplePos x="0" y="0"/>
            <wp:positionH relativeFrom="column">
              <wp:posOffset>5675771</wp:posOffset>
            </wp:positionH>
            <wp:positionV relativeFrom="paragraph">
              <wp:posOffset>160021</wp:posOffset>
            </wp:positionV>
            <wp:extent cx="970774" cy="8547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0774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3E">
        <w:rPr>
          <w:noProof/>
        </w:rPr>
        <w:drawing>
          <wp:anchor distT="0" distB="0" distL="114300" distR="114300" simplePos="0" relativeHeight="251667456" behindDoc="0" locked="0" layoutInCell="1" allowOverlap="1" wp14:anchorId="7266FCF8" wp14:editId="6CC838F9">
            <wp:simplePos x="0" y="0"/>
            <wp:positionH relativeFrom="column">
              <wp:posOffset>-60960</wp:posOffset>
            </wp:positionH>
            <wp:positionV relativeFrom="paragraph">
              <wp:posOffset>160020</wp:posOffset>
            </wp:positionV>
            <wp:extent cx="818515" cy="8547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A27">
        <w:rPr>
          <w:sz w:val="32"/>
        </w:rPr>
        <w:t xml:space="preserve">    </w:t>
      </w:r>
      <w:r w:rsidR="00FB7634">
        <w:rPr>
          <w:sz w:val="32"/>
        </w:rPr>
        <w:t>D</w:t>
      </w:r>
      <w:r w:rsidR="00405F32">
        <w:rPr>
          <w:sz w:val="32"/>
        </w:rPr>
        <w:t>ON’T</w:t>
      </w:r>
      <w:r w:rsidR="00FB7634">
        <w:rPr>
          <w:sz w:val="32"/>
        </w:rPr>
        <w:t xml:space="preserve"> ASK</w:t>
      </w:r>
      <w:r w:rsidR="00E02E8D" w:rsidRPr="00B02749">
        <w:rPr>
          <w:sz w:val="32"/>
        </w:rPr>
        <w:t xml:space="preserve"> </w:t>
      </w:r>
      <w:r w:rsidR="00405F32">
        <w:rPr>
          <w:sz w:val="32"/>
        </w:rPr>
        <w:t>“</w:t>
      </w:r>
      <w:r w:rsidR="00D823CD" w:rsidRPr="00B02749">
        <w:rPr>
          <w:sz w:val="32"/>
        </w:rPr>
        <w:t>WHAT IS</w:t>
      </w:r>
      <w:r w:rsidR="00E02E8D" w:rsidRPr="00B02749">
        <w:rPr>
          <w:sz w:val="32"/>
        </w:rPr>
        <w:t xml:space="preserve"> NMI</w:t>
      </w:r>
      <w:r w:rsidR="00405F32">
        <w:rPr>
          <w:sz w:val="32"/>
        </w:rPr>
        <w:t>”</w:t>
      </w:r>
      <w:r w:rsidR="00D823CD" w:rsidRPr="00B02749">
        <w:rPr>
          <w:sz w:val="32"/>
        </w:rPr>
        <w:t xml:space="preserve"> - </w:t>
      </w:r>
      <w:r w:rsidR="00155932" w:rsidRPr="00B02749">
        <w:rPr>
          <w:sz w:val="32"/>
        </w:rPr>
        <w:t xml:space="preserve">BUT </w:t>
      </w:r>
      <w:r w:rsidR="00405F32">
        <w:rPr>
          <w:sz w:val="32"/>
        </w:rPr>
        <w:t>“</w:t>
      </w:r>
      <w:r w:rsidR="00155932" w:rsidRPr="00B02749">
        <w:rPr>
          <w:sz w:val="32"/>
        </w:rPr>
        <w:t>WHO IS</w:t>
      </w:r>
      <w:r w:rsidR="00E02E8D" w:rsidRPr="00B02749">
        <w:rPr>
          <w:sz w:val="32"/>
        </w:rPr>
        <w:t xml:space="preserve"> NMI</w:t>
      </w:r>
      <w:r w:rsidR="00405F32">
        <w:rPr>
          <w:sz w:val="32"/>
        </w:rPr>
        <w:t>”</w:t>
      </w:r>
      <w:r w:rsidR="00155932" w:rsidRPr="00B02749">
        <w:rPr>
          <w:sz w:val="32"/>
        </w:rPr>
        <w:t>!</w:t>
      </w:r>
    </w:p>
    <w:p w14:paraId="648BC832" w14:textId="5D275B56" w:rsidR="004724BE" w:rsidRPr="004724BE" w:rsidRDefault="001F5A27" w:rsidP="00C53FCA">
      <w:pPr>
        <w:spacing w:after="0"/>
        <w:jc w:val="center"/>
      </w:pPr>
      <w:r>
        <w:t xml:space="preserve">  </w:t>
      </w:r>
      <w:r w:rsidR="00D7281A">
        <w:t>YOU – CHURCH OF THE NAZARENE</w:t>
      </w:r>
      <w:r w:rsidR="00E02E8D">
        <w:t xml:space="preserve"> -</w:t>
      </w:r>
      <w:r w:rsidR="00D7281A">
        <w:t xml:space="preserve"> MAKING</w:t>
      </w:r>
      <w:r w:rsidR="004724BE">
        <w:t xml:space="preserve"> CHRISTLIKE </w:t>
      </w:r>
      <w:r w:rsidR="00272C7C">
        <w:t>DISCIPLES</w:t>
      </w:r>
      <w:r w:rsidR="004724BE">
        <w:t xml:space="preserve"> </w:t>
      </w:r>
      <w:r w:rsidR="00AD4117">
        <w:t xml:space="preserve">IN </w:t>
      </w:r>
      <w:r w:rsidR="004724BE">
        <w:t>THE NATIONS</w:t>
      </w:r>
    </w:p>
    <w:p w14:paraId="58413A7A" w14:textId="4B6783D0" w:rsidR="008D5C42" w:rsidRPr="00D252AC" w:rsidRDefault="00640DBE" w:rsidP="00C53FCA">
      <w:pPr>
        <w:spacing w:after="0"/>
        <w:jc w:val="center"/>
        <w:rPr>
          <w:rFonts w:ascii="Calibri" w:hAnsi="Calibri"/>
          <w:b/>
          <w:bCs/>
          <w:color w:val="CA3827" w:themeColor="accent1"/>
          <w:sz w:val="24"/>
          <w:szCs w:val="24"/>
        </w:rPr>
      </w:pPr>
      <w:hyperlink r:id="rId15" w:history="1">
        <w:r w:rsidR="00FB7634" w:rsidRPr="00D252AC">
          <w:rPr>
            <w:rStyle w:val="Hyperlink"/>
            <w:rFonts w:ascii="Calibri" w:hAnsi="Calibri"/>
            <w:b/>
            <w:bCs/>
            <w:color w:val="F83500" w:themeColor="accent3"/>
            <w:sz w:val="24"/>
            <w:szCs w:val="24"/>
          </w:rPr>
          <w:t>Click here to learn more about NMI</w:t>
        </w:r>
      </w:hyperlink>
    </w:p>
    <w:tbl>
      <w:tblPr>
        <w:tblW w:w="10034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4"/>
        <w:gridCol w:w="6"/>
        <w:gridCol w:w="5284"/>
      </w:tblGrid>
      <w:tr w:rsidR="00495A3E" w14:paraId="19EFACDC" w14:textId="77777777" w:rsidTr="0049061D">
        <w:trPr>
          <w:trHeight w:val="9302"/>
          <w:jc w:val="center"/>
        </w:trPr>
        <w:tc>
          <w:tcPr>
            <w:tcW w:w="0" w:type="auto"/>
            <w:shd w:val="clear" w:color="auto" w:fill="B2E3CD" w:themeFill="text2" w:themeFillTint="40"/>
          </w:tcPr>
          <w:p w14:paraId="6B28E14A" w14:textId="16F39D1C" w:rsidR="00695B93" w:rsidRPr="003B4387" w:rsidRDefault="004C3FF9" w:rsidP="003B4387">
            <w:pPr>
              <w:spacing w:after="0" w:line="240" w:lineRule="auto"/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3B4387"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  <w:p w14:paraId="6B2D1A50" w14:textId="4F54EEC2" w:rsidR="0054152F" w:rsidRDefault="00695B93" w:rsidP="00B22A6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3B4387"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   </w:t>
            </w:r>
            <w:r w:rsidR="0054152F"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We are ONE PEOPLE –</w:t>
            </w:r>
          </w:p>
          <w:p w14:paraId="3C5770FD" w14:textId="77777777" w:rsidR="0054152F" w:rsidRDefault="0054152F" w:rsidP="00B22A6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PRAYING, GIVING, BUILDING, ENGAGING all AGES</w:t>
            </w:r>
          </w:p>
          <w:p w14:paraId="0196728E" w14:textId="77777777" w:rsidR="0054152F" w:rsidRPr="003B4387" w:rsidRDefault="0054152F" w:rsidP="00B22A6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Calibri" w:hAnsi="Calibri"/>
                <w:b/>
                <w:bCs/>
                <w:color w:val="0020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to spread the GOOD NEWS of Salvation”</w:t>
            </w:r>
          </w:p>
          <w:p w14:paraId="03B5607F" w14:textId="77777777" w:rsidR="0054152F" w:rsidRPr="003B4387" w:rsidRDefault="0054152F" w:rsidP="00B22A6E">
            <w:pPr>
              <w:spacing w:after="0" w:line="240" w:lineRule="auto"/>
              <w:rPr>
                <w:rFonts w:ascii="Calibri" w:hAnsi="Calibri"/>
                <w:color w:val="000000" w:themeColor="text1"/>
              </w:rPr>
            </w:pPr>
          </w:p>
          <w:p w14:paraId="6043905F" w14:textId="77777777" w:rsidR="0054152F" w:rsidRDefault="0054152F" w:rsidP="00B22A6E">
            <w:pPr>
              <w:spacing w:after="0" w:line="240" w:lineRule="auto"/>
              <w:rPr>
                <w:rFonts w:ascii="Calibri" w:hAnsi="Calibri"/>
                <w:b/>
                <w:bCs/>
                <w:color w:val="000000" w:themeColor="text1"/>
                <w:u w:val="single"/>
              </w:rPr>
            </w:pPr>
            <w:r w:rsidRPr="00F34015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</w:t>
            </w:r>
            <w:r w:rsidRPr="00F34015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u w:val="single"/>
              </w:rPr>
              <w:t>Faith Promise 2020/2021.</w:t>
            </w:r>
            <w:r>
              <w:rPr>
                <w:rFonts w:ascii="Calibri" w:hAnsi="Calibri"/>
                <w:b/>
                <w:bCs/>
                <w:color w:val="000000" w:themeColor="text1"/>
                <w:u w:val="single"/>
              </w:rPr>
              <w:t xml:space="preserve"> </w:t>
            </w:r>
            <w:r w:rsidRPr="003B4387">
              <w:rPr>
                <w:rFonts w:ascii="Calibri" w:hAnsi="Calibri"/>
                <w:b/>
                <w:bCs/>
                <w:color w:val="000000" w:themeColor="text1"/>
                <w:u w:val="single"/>
              </w:rPr>
              <w:t xml:space="preserve">                                      </w:t>
            </w:r>
            <w:r>
              <w:rPr>
                <w:rFonts w:ascii="Calibri" w:hAnsi="Calibri"/>
                <w:b/>
                <w:bCs/>
                <w:color w:val="000000" w:themeColor="text1"/>
                <w:u w:val="single"/>
              </w:rPr>
              <w:t xml:space="preserve"> </w:t>
            </w:r>
          </w:p>
          <w:p w14:paraId="1B06869B" w14:textId="32544336" w:rsidR="0054152F" w:rsidRPr="00D44287" w:rsidRDefault="0054152F" w:rsidP="0054152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Helvetica" w:eastAsia="Times New Roman" w:hAnsi="Helvetica" w:cs="Times New Roman"/>
                <w:color w:val="202020"/>
                <w:shd w:val="clear" w:color="auto" w:fill="FFFFFF"/>
              </w:rPr>
            </w:pPr>
            <w:r w:rsidRPr="00F34015">
              <w:rPr>
                <w:rFonts w:ascii="Helvetica" w:eastAsia="Times New Roman" w:hAnsi="Helvetica" w:cs="Times New Roman"/>
                <w:color w:val="202020"/>
                <w:shd w:val="clear" w:color="auto" w:fill="FFFFFF"/>
              </w:rPr>
              <w:t>Pledged: $</w:t>
            </w:r>
            <w:proofErr w:type="gramStart"/>
            <w:r w:rsidRPr="00F34015">
              <w:rPr>
                <w:rFonts w:ascii="Helvetica" w:eastAsia="Times New Roman" w:hAnsi="Helvetica" w:cs="Times New Roman"/>
                <w:color w:val="202020"/>
                <w:shd w:val="clear" w:color="auto" w:fill="FFFFFF"/>
              </w:rPr>
              <w:t xml:space="preserve">18,530  </w:t>
            </w:r>
            <w:r w:rsidRPr="00F34015">
              <w:rPr>
                <w:rFonts w:ascii="Helvetica" w:eastAsia="Times New Roman" w:hAnsi="Helvetica" w:cs="Times New Roman"/>
                <w:b/>
                <w:bCs/>
                <w:color w:val="202020"/>
              </w:rPr>
              <w:t>Received</w:t>
            </w:r>
            <w:proofErr w:type="gramEnd"/>
            <w:r w:rsidRPr="00F34015">
              <w:rPr>
                <w:rFonts w:ascii="Helvetica" w:eastAsia="Times New Roman" w:hAnsi="Helvetica" w:cs="Times New Roman"/>
                <w:b/>
                <w:bCs/>
                <w:color w:val="202020"/>
              </w:rPr>
              <w:t>:</w:t>
            </w:r>
            <w:r>
              <w:rPr>
                <w:rFonts w:ascii="Helvetica" w:eastAsia="Times New Roman" w:hAnsi="Helvetica" w:cs="Times New Roman"/>
                <w:b/>
                <w:bCs/>
                <w:color w:val="202020"/>
              </w:rPr>
              <w:t xml:space="preserve"> $</w:t>
            </w:r>
            <w:r w:rsidR="00171810">
              <w:rPr>
                <w:rFonts w:ascii="Helvetica" w:eastAsia="Times New Roman" w:hAnsi="Helvetica" w:cs="Times New Roman"/>
                <w:b/>
                <w:bCs/>
                <w:color w:val="202020"/>
              </w:rPr>
              <w:t>6</w:t>
            </w:r>
            <w:r w:rsidR="00426B96">
              <w:rPr>
                <w:rFonts w:ascii="Helvetica" w:eastAsia="Times New Roman" w:hAnsi="Helvetica" w:cs="Times New Roman"/>
                <w:b/>
                <w:bCs/>
                <w:color w:val="202020"/>
              </w:rPr>
              <w:t>,</w:t>
            </w:r>
            <w:r w:rsidR="00171810">
              <w:rPr>
                <w:rFonts w:ascii="Helvetica" w:eastAsia="Times New Roman" w:hAnsi="Helvetica" w:cs="Times New Roman"/>
                <w:b/>
                <w:bCs/>
                <w:color w:val="202020"/>
              </w:rPr>
              <w:t>629.10</w:t>
            </w:r>
          </w:p>
          <w:p w14:paraId="6466A6B9" w14:textId="77777777" w:rsidR="0054152F" w:rsidRDefault="0054152F" w:rsidP="00B22A6E">
            <w:pPr>
              <w:spacing w:after="0" w:line="240" w:lineRule="auto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F34015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5116ECCF" w14:textId="77777777" w:rsidR="0054152F" w:rsidRPr="00F34015" w:rsidRDefault="0054152F" w:rsidP="00B22A6E">
            <w:pPr>
              <w:spacing w:after="0" w:line="240" w:lineRule="auto"/>
              <w:rPr>
                <w:rFonts w:ascii="Calibri" w:hAnsi="Calibri"/>
                <w:color w:val="000000" w:themeColor="text1"/>
              </w:rPr>
            </w:pPr>
            <w:r w:rsidRPr="00463D75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u w:val="single"/>
              </w:rPr>
              <w:t>Compassionate Ministry</w:t>
            </w:r>
          </w:p>
          <w:p w14:paraId="413E2716" w14:textId="04D3406A" w:rsidR="007608BF" w:rsidRPr="00592A38" w:rsidRDefault="0054152F" w:rsidP="007608BF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Calibri" w:hAnsi="Calibri"/>
                <w:color w:val="000000" w:themeColor="text1"/>
              </w:rPr>
            </w:pPr>
            <w:r w:rsidRPr="00C51F39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Crises Care Kits </w:t>
            </w:r>
            <w:r w:rsidR="00426B96" w:rsidRPr="00C51F39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– </w:t>
            </w:r>
            <w:r w:rsidR="00426B96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>Continues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 through October – our goal is </w:t>
            </w:r>
            <w:r w:rsidR="00426B96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102 </w:t>
            </w:r>
            <w:r w:rsidR="00426B96">
              <w:rPr>
                <w:rFonts w:ascii="Calibri" w:hAnsi="Calibri"/>
                <w:color w:val="000000" w:themeColor="text1"/>
              </w:rPr>
              <w:t>Thank</w:t>
            </w:r>
            <w:r w:rsidR="0001301C">
              <w:rPr>
                <w:rFonts w:ascii="Calibri" w:hAnsi="Calibri"/>
                <w:color w:val="000000" w:themeColor="text1"/>
              </w:rPr>
              <w:t xml:space="preserve"> you for </w:t>
            </w:r>
            <w:r w:rsidR="00933567">
              <w:rPr>
                <w:rFonts w:ascii="Calibri" w:hAnsi="Calibri"/>
                <w:color w:val="000000" w:themeColor="text1"/>
              </w:rPr>
              <w:t>your many donations.  We delivered 12 kits to District Assembly and have many items left for more kits.  But more items are needed to comp</w:t>
            </w:r>
            <w:r w:rsidR="0051245C">
              <w:rPr>
                <w:rFonts w:ascii="Calibri" w:hAnsi="Calibri"/>
                <w:color w:val="000000" w:themeColor="text1"/>
              </w:rPr>
              <w:t xml:space="preserve">lete the kits. To ensure we get what is needed, </w:t>
            </w:r>
            <w:r w:rsidR="00B34FDE">
              <w:rPr>
                <w:rFonts w:ascii="Calibri" w:hAnsi="Calibri"/>
                <w:color w:val="000000" w:themeColor="text1"/>
              </w:rPr>
              <w:t>you</w:t>
            </w:r>
            <w:r w:rsidR="0051245C">
              <w:rPr>
                <w:rFonts w:ascii="Calibri" w:hAnsi="Calibri"/>
                <w:color w:val="000000" w:themeColor="text1"/>
              </w:rPr>
              <w:t xml:space="preserve"> will soon receive </w:t>
            </w:r>
            <w:r w:rsidR="00FB57CA" w:rsidRPr="00EF6E34">
              <w:rPr>
                <w:rFonts w:ascii="Calibri" w:hAnsi="Calibri"/>
                <w:b/>
                <w:bCs/>
                <w:color w:val="000000" w:themeColor="text1"/>
                <w:u w:val="single"/>
              </w:rPr>
              <w:t>SIGN UP</w:t>
            </w:r>
            <w:r w:rsidR="00FB57CA">
              <w:rPr>
                <w:rFonts w:ascii="Calibri" w:hAnsi="Calibri"/>
                <w:color w:val="000000" w:themeColor="text1"/>
              </w:rPr>
              <w:t xml:space="preserve"> information for specific items</w:t>
            </w:r>
            <w:r w:rsidR="00EF6E34">
              <w:rPr>
                <w:rFonts w:ascii="Calibri" w:hAnsi="Calibri"/>
                <w:color w:val="000000" w:themeColor="text1"/>
              </w:rPr>
              <w:t xml:space="preserve"> still needed.</w:t>
            </w:r>
            <w:r w:rsidR="00FB57CA">
              <w:rPr>
                <w:rFonts w:ascii="Calibri" w:hAnsi="Calibri"/>
                <w:color w:val="000000" w:themeColor="text1"/>
              </w:rPr>
              <w:t xml:space="preserve">  </w:t>
            </w:r>
            <w:r w:rsidR="00426B96">
              <w:rPr>
                <w:rFonts w:ascii="Calibri" w:hAnsi="Calibri"/>
                <w:color w:val="000000" w:themeColor="text1"/>
              </w:rPr>
              <w:t>Your dedication</w:t>
            </w:r>
            <w:r w:rsidR="00944646">
              <w:rPr>
                <w:rFonts w:ascii="Calibri" w:hAnsi="Calibri"/>
                <w:color w:val="000000" w:themeColor="text1"/>
              </w:rPr>
              <w:t xml:space="preserve"> and support will </w:t>
            </w:r>
            <w:r w:rsidR="00EF6E34">
              <w:rPr>
                <w:rFonts w:ascii="Calibri" w:hAnsi="Calibri"/>
                <w:color w:val="000000" w:themeColor="text1"/>
              </w:rPr>
              <w:t xml:space="preserve">ensure we </w:t>
            </w:r>
            <w:r w:rsidR="00944646">
              <w:rPr>
                <w:rFonts w:ascii="Calibri" w:hAnsi="Calibri"/>
                <w:color w:val="000000" w:themeColor="text1"/>
              </w:rPr>
              <w:t xml:space="preserve">meet our goal </w:t>
            </w:r>
            <w:r w:rsidR="00107928">
              <w:rPr>
                <w:rFonts w:ascii="Calibri" w:hAnsi="Calibri"/>
                <w:color w:val="000000" w:themeColor="text1"/>
              </w:rPr>
              <w:t xml:space="preserve">for 102 kits.  </w:t>
            </w:r>
            <w:r w:rsidR="00794337">
              <w:rPr>
                <w:rFonts w:ascii="Calibri" w:hAnsi="Calibri"/>
                <w:color w:val="000000" w:themeColor="text1"/>
              </w:rPr>
              <w:t xml:space="preserve"> </w:t>
            </w:r>
            <w:r w:rsidR="006916AE">
              <w:rPr>
                <w:rFonts w:ascii="Calibri" w:hAnsi="Calibri"/>
                <w:color w:val="000000" w:themeColor="text1"/>
              </w:rPr>
              <w:t xml:space="preserve"> </w:t>
            </w:r>
            <w:r w:rsidR="0001743B">
              <w:rPr>
                <w:rFonts w:ascii="Calibri" w:hAnsi="Calibri"/>
                <w:color w:val="000000" w:themeColor="text1"/>
              </w:rPr>
              <w:t>A</w:t>
            </w:r>
            <w:r w:rsidR="0009123D">
              <w:rPr>
                <w:rFonts w:ascii="Calibri" w:hAnsi="Calibri"/>
                <w:color w:val="000000" w:themeColor="text1"/>
              </w:rPr>
              <w:t xml:space="preserve">ll items </w:t>
            </w:r>
            <w:r w:rsidR="0001743B">
              <w:rPr>
                <w:rFonts w:ascii="Calibri" w:hAnsi="Calibri"/>
                <w:color w:val="000000" w:themeColor="text1"/>
              </w:rPr>
              <w:t xml:space="preserve">can be purchased at </w:t>
            </w:r>
            <w:r w:rsidR="007121C6">
              <w:rPr>
                <w:rFonts w:ascii="Calibri" w:hAnsi="Calibri"/>
                <w:color w:val="000000" w:themeColor="text1"/>
              </w:rPr>
              <w:t>Dollar Tree and Family Dollar</w:t>
            </w:r>
            <w:r w:rsidR="00EE6C8B">
              <w:rPr>
                <w:rFonts w:ascii="Calibri" w:hAnsi="Calibri"/>
                <w:color w:val="000000" w:themeColor="text1"/>
              </w:rPr>
              <w:t xml:space="preserve">. </w:t>
            </w:r>
            <w:r w:rsidR="006B0719">
              <w:rPr>
                <w:rFonts w:ascii="Calibri" w:hAnsi="Calibri"/>
                <w:color w:val="000000" w:themeColor="text1"/>
              </w:rPr>
              <w:t xml:space="preserve">  </w:t>
            </w:r>
            <w:r w:rsidRPr="00C51F39">
              <w:rPr>
                <w:rFonts w:ascii="Calibri" w:hAnsi="Calibri"/>
                <w:color w:val="000000" w:themeColor="text1"/>
              </w:rPr>
              <w:t>Drop off BARREL</w:t>
            </w:r>
            <w:r>
              <w:rPr>
                <w:rFonts w:ascii="Calibri" w:hAnsi="Calibri"/>
                <w:color w:val="000000" w:themeColor="text1"/>
              </w:rPr>
              <w:t xml:space="preserve"> - </w:t>
            </w:r>
            <w:r w:rsidRPr="00C51F39">
              <w:rPr>
                <w:rFonts w:ascii="Calibri" w:hAnsi="Calibri"/>
                <w:color w:val="000000" w:themeColor="text1"/>
              </w:rPr>
              <w:t>Church Lobby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  <w:r w:rsidR="00006B89">
              <w:rPr>
                <w:rFonts w:ascii="Calibri" w:hAnsi="Calibri"/>
                <w:color w:val="000000" w:themeColor="text1"/>
              </w:rPr>
              <w:t xml:space="preserve">                    </w:t>
            </w:r>
            <w:r>
              <w:rPr>
                <w:rFonts w:ascii="Calibri" w:hAnsi="Calibri"/>
                <w:color w:val="000000" w:themeColor="text1"/>
              </w:rPr>
              <w:t>or</w:t>
            </w:r>
            <w:r w:rsidRPr="00C51F39">
              <w:rPr>
                <w:rFonts w:ascii="Calibri" w:hAnsi="Calibri"/>
                <w:color w:val="000000" w:themeColor="text1"/>
              </w:rPr>
              <w:t xml:space="preserve"> 804-640</w:t>
            </w:r>
            <w:r w:rsidR="00006B89">
              <w:rPr>
                <w:rFonts w:ascii="Calibri" w:hAnsi="Calibri"/>
                <w:color w:val="000000" w:themeColor="text1"/>
              </w:rPr>
              <w:t>-</w:t>
            </w:r>
            <w:r w:rsidRPr="00C51F39">
              <w:rPr>
                <w:rFonts w:ascii="Calibri" w:hAnsi="Calibri"/>
                <w:color w:val="000000" w:themeColor="text1"/>
              </w:rPr>
              <w:t>3252 for pickup.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</w:p>
          <w:p w14:paraId="2A140C22" w14:textId="3559A47D" w:rsidR="0054152F" w:rsidRPr="00F34015" w:rsidRDefault="0054152F" w:rsidP="0054152F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Calibri" w:hAnsi="Calibri"/>
                <w:color w:val="000000" w:themeColor="text1"/>
              </w:rPr>
            </w:pPr>
            <w:r w:rsidRPr="00C51F39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Child Sponsorship 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- </w:t>
            </w:r>
            <w:r>
              <w:rPr>
                <w:rFonts w:ascii="Calibri" w:hAnsi="Calibri"/>
                <w:color w:val="000000" w:themeColor="text1"/>
              </w:rPr>
              <w:t xml:space="preserve">CHILD SPONSORSHIP SUNDAY – TBD </w:t>
            </w:r>
            <w:r w:rsidR="00426B96">
              <w:rPr>
                <w:rFonts w:ascii="Calibri" w:hAnsi="Calibri"/>
                <w:color w:val="000000" w:themeColor="text1"/>
              </w:rPr>
              <w:t>- Please</w:t>
            </w:r>
            <w:r>
              <w:rPr>
                <w:rFonts w:ascii="Calibri" w:hAnsi="Calibri"/>
                <w:color w:val="000000" w:themeColor="text1"/>
              </w:rPr>
              <w:t xml:space="preserve"> Visit </w:t>
            </w:r>
            <w:hyperlink r:id="rId16" w:history="1">
              <w:r w:rsidRPr="00F34015">
                <w:rPr>
                  <w:rStyle w:val="Hyperlink"/>
                  <w:rFonts w:ascii="Calibri" w:hAnsi="Calibri"/>
                </w:rPr>
                <w:t>Child Sponsorship</w:t>
              </w:r>
            </w:hyperlink>
            <w:r>
              <w:rPr>
                <w:rStyle w:val="Hyperlink"/>
                <w:rFonts w:ascii="Calibri" w:hAnsi="Calibri"/>
                <w:u w:val="none"/>
              </w:rPr>
              <w:t xml:space="preserve"> </w:t>
            </w:r>
            <w:r>
              <w:rPr>
                <w:rStyle w:val="Hyperlink"/>
                <w:rFonts w:ascii="Calibri" w:hAnsi="Calibri"/>
                <w:color w:val="1A1A1A" w:themeColor="background1" w:themeShade="1A"/>
                <w:u w:val="none"/>
              </w:rPr>
              <w:t>Link now and consider sponsoring a child today.  Many of th</w:t>
            </w:r>
            <w:r w:rsidR="00F25E90">
              <w:rPr>
                <w:rStyle w:val="Hyperlink"/>
                <w:rFonts w:ascii="Calibri" w:hAnsi="Calibri"/>
                <w:color w:val="1A1A1A" w:themeColor="background1" w:themeShade="1A"/>
                <w:u w:val="none"/>
              </w:rPr>
              <w:t>e</w:t>
            </w:r>
            <w:r>
              <w:rPr>
                <w:rStyle w:val="Hyperlink"/>
                <w:rFonts w:ascii="Calibri" w:hAnsi="Calibri"/>
                <w:color w:val="1A1A1A" w:themeColor="background1" w:themeShade="1A"/>
                <w:u w:val="none"/>
              </w:rPr>
              <w:t xml:space="preserve"> kids, are older with special needs, and subject to human trafficking</w:t>
            </w:r>
            <w:r w:rsidR="003F38ED">
              <w:rPr>
                <w:rStyle w:val="Hyperlink"/>
                <w:rFonts w:ascii="Calibri" w:hAnsi="Calibri"/>
                <w:color w:val="1A1A1A" w:themeColor="background1" w:themeShade="1A"/>
                <w:u w:val="none"/>
              </w:rPr>
              <w:t xml:space="preserve"> without our help.</w:t>
            </w:r>
            <w:r>
              <w:rPr>
                <w:rStyle w:val="Hyperlink"/>
                <w:rFonts w:ascii="Calibri" w:hAnsi="Calibri"/>
                <w:color w:val="1A1A1A" w:themeColor="background1" w:themeShade="1A"/>
                <w:u w:val="none"/>
              </w:rPr>
              <w:t xml:space="preserve">   </w:t>
            </w:r>
          </w:p>
          <w:p w14:paraId="5E2230D1" w14:textId="77777777" w:rsidR="0054152F" w:rsidRPr="00463D75" w:rsidRDefault="0054152F" w:rsidP="00B22A6E">
            <w:pPr>
              <w:spacing w:after="0" w:line="240" w:lineRule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D210F0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463D75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u w:val="single"/>
              </w:rPr>
              <w:t>Mission Education Study- MARK YOUR CALENDAR!</w:t>
            </w:r>
            <w:r w:rsidRPr="00463D75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60B7B22B" w14:textId="7F4E3FB2" w:rsidR="0054152F" w:rsidRDefault="0054152F" w:rsidP="0054152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libri" w:hAnsi="Calibri"/>
                <w:b/>
                <w:bCs/>
                <w:color w:val="000000" w:themeColor="text1"/>
              </w:rPr>
            </w:pPr>
            <w:r w:rsidRPr="00463D75"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Mission Study Adult and </w:t>
            </w:r>
            <w:r w:rsidR="00426B96" w:rsidRPr="00463D75"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Teens </w:t>
            </w:r>
            <w:r w:rsidR="00426B96">
              <w:rPr>
                <w:rFonts w:ascii="Calibri" w:hAnsi="Calibri"/>
                <w:b/>
                <w:bCs/>
                <w:color w:val="000000" w:themeColor="text1"/>
              </w:rPr>
              <w:t>–</w:t>
            </w:r>
            <w:r w:rsidR="00426B96" w:rsidRPr="0078553A">
              <w:rPr>
                <w:rFonts w:ascii="Calibri" w:hAnsi="Calibri"/>
                <w:color w:val="000000" w:themeColor="text1"/>
              </w:rPr>
              <w:t xml:space="preserve"> Please</w:t>
            </w:r>
            <w:r w:rsidRPr="0078553A">
              <w:rPr>
                <w:rFonts w:ascii="Calibri" w:hAnsi="Calibri"/>
                <w:color w:val="000000" w:themeColor="text1"/>
              </w:rPr>
              <w:t xml:space="preserve"> mark your calendar for Sunday August 29</w:t>
            </w:r>
            <w:r w:rsidRPr="0078553A">
              <w:rPr>
                <w:rFonts w:ascii="Calibri" w:hAnsi="Calibri"/>
                <w:color w:val="000000" w:themeColor="text1"/>
                <w:vertAlign w:val="superscript"/>
              </w:rPr>
              <w:t>th</w:t>
            </w:r>
            <w:r w:rsidRPr="0078553A">
              <w:rPr>
                <w:rFonts w:ascii="Calibri" w:hAnsi="Calibri"/>
                <w:color w:val="000000" w:themeColor="text1"/>
              </w:rPr>
              <w:t xml:space="preserve">.  </w:t>
            </w:r>
            <w:r w:rsidR="004736EF">
              <w:rPr>
                <w:rFonts w:ascii="Calibri" w:hAnsi="Calibri"/>
                <w:color w:val="000000" w:themeColor="text1"/>
              </w:rPr>
              <w:t xml:space="preserve">Will meet under pavilion – weather permitting.  </w:t>
            </w:r>
            <w:r w:rsidR="000609E4">
              <w:rPr>
                <w:rFonts w:ascii="Calibri" w:hAnsi="Calibri"/>
                <w:color w:val="000000" w:themeColor="text1"/>
              </w:rPr>
              <w:t>VOLUNTEER NEEDED</w:t>
            </w:r>
          </w:p>
          <w:p w14:paraId="023AF936" w14:textId="04F48DFD" w:rsidR="0054152F" w:rsidRDefault="0054152F" w:rsidP="0054152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</w:pPr>
            <w:r w:rsidRPr="00463D75"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>Children’s Mission Study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 – 4</w:t>
            </w:r>
            <w:r w:rsidRPr="00AA501D">
              <w:rPr>
                <w:rFonts w:ascii="Calibri" w:hAnsi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 Sunday of each month – 10</w:t>
            </w:r>
            <w:r w:rsidR="00426B96"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>AM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 during Children’s </w:t>
            </w:r>
            <w:r w:rsidR="00426B96"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>C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</w:rPr>
              <w:t xml:space="preserve">hurch.  </w:t>
            </w:r>
          </w:p>
          <w:p w14:paraId="2B773B13" w14:textId="77777777" w:rsidR="0054152F" w:rsidRPr="00D97177" w:rsidRDefault="0054152F" w:rsidP="00B22A6E">
            <w:pPr>
              <w:spacing w:after="0" w:line="240" w:lineRule="auto"/>
              <w:rPr>
                <w:rFonts w:ascii="Calibri" w:hAnsi="Calibri"/>
                <w:b/>
                <w:bCs/>
                <w:i/>
                <w:iCs/>
                <w:color w:val="000000" w:themeColor="text1"/>
                <w:sz w:val="12"/>
                <w:szCs w:val="12"/>
              </w:rPr>
            </w:pPr>
          </w:p>
          <w:p w14:paraId="1822130F" w14:textId="77777777" w:rsidR="0054152F" w:rsidRDefault="0054152F" w:rsidP="00B22A6E">
            <w:pPr>
              <w:spacing w:after="0" w:line="240" w:lineRule="auto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 </w:t>
            </w:r>
            <w:r w:rsidRPr="00731708">
              <w:rPr>
                <w:rFonts w:ascii="Calibri" w:hAnsi="Calibr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Henrico Health &amp; Rehab 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Ministry</w:t>
            </w:r>
            <w:r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 xml:space="preserve"> </w:t>
            </w:r>
          </w:p>
          <w:p w14:paraId="50507043" w14:textId="455C9F92" w:rsidR="00D252AC" w:rsidRPr="00F73335" w:rsidRDefault="005E47A3" w:rsidP="003B5C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hAnsi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Restart was</w:t>
            </w:r>
            <w:r w:rsidR="00D4710A">
              <w:rPr>
                <w:rFonts w:ascii="Calibri" w:hAnsi="Calibri"/>
                <w:color w:val="000000" w:themeColor="text1"/>
              </w:rPr>
              <w:t xml:space="preserve"> postponed </w:t>
            </w:r>
            <w:proofErr w:type="gramStart"/>
            <w:r w:rsidR="00D4710A">
              <w:rPr>
                <w:rFonts w:ascii="Calibri" w:hAnsi="Calibri"/>
                <w:color w:val="000000" w:themeColor="text1"/>
              </w:rPr>
              <w:t>to Fall</w:t>
            </w:r>
            <w:proofErr w:type="gramEnd"/>
            <w:r w:rsidR="00D4710A">
              <w:rPr>
                <w:rFonts w:ascii="Calibri" w:hAnsi="Calibri"/>
                <w:color w:val="000000" w:themeColor="text1"/>
              </w:rPr>
              <w:t xml:space="preserve"> – pending</w:t>
            </w:r>
            <w:r w:rsidR="00674D51">
              <w:rPr>
                <w:rFonts w:ascii="Calibri" w:hAnsi="Calibri"/>
                <w:color w:val="000000" w:themeColor="text1"/>
              </w:rPr>
              <w:t xml:space="preserve"> </w:t>
            </w:r>
            <w:r w:rsidR="00674D51">
              <w:rPr>
                <w:rFonts w:ascii="Calibri" w:hAnsi="Calibri"/>
                <w:b/>
                <w:bCs/>
                <w:color w:val="000000" w:themeColor="text1"/>
              </w:rPr>
              <w:t>VOLUNTEERS</w:t>
            </w:r>
            <w:r w:rsidR="00D4710A">
              <w:rPr>
                <w:rFonts w:ascii="Calibri" w:hAnsi="Calibri"/>
                <w:color w:val="000000" w:themeColor="text1"/>
              </w:rPr>
              <w:t xml:space="preserve"> who have received COVID Vaccine. </w:t>
            </w:r>
            <w:r w:rsidR="0054152F" w:rsidRPr="00F73335">
              <w:rPr>
                <w:rFonts w:ascii="Calibri" w:hAnsi="Calibri"/>
                <w:color w:val="000000" w:themeColor="text1"/>
              </w:rPr>
              <w:t xml:space="preserve"> </w:t>
            </w:r>
            <w:r w:rsidR="00D55DFD" w:rsidRPr="00F73335">
              <w:rPr>
                <w:rFonts w:ascii="Calibri" w:hAnsi="Calibri"/>
                <w:color w:val="000000" w:themeColor="text1"/>
              </w:rPr>
              <w:t xml:space="preserve">Please see Cathy Pope if you </w:t>
            </w:r>
            <w:r w:rsidR="00F73335" w:rsidRPr="00F73335">
              <w:rPr>
                <w:rFonts w:ascii="Calibri" w:hAnsi="Calibri"/>
                <w:color w:val="000000" w:themeColor="text1"/>
              </w:rPr>
              <w:t xml:space="preserve">are interested. </w:t>
            </w:r>
          </w:p>
          <w:p w14:paraId="69E478F4" w14:textId="77777777" w:rsidR="0011332F" w:rsidRPr="00D97177" w:rsidRDefault="00D252AC" w:rsidP="00D252AC">
            <w:pPr>
              <w:spacing w:after="0" w:line="240" w:lineRule="auto"/>
              <w:rPr>
                <w:rFonts w:ascii="Calibri" w:hAnsi="Calibri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 w:themeColor="text1"/>
              </w:rPr>
              <w:t xml:space="preserve">   </w:t>
            </w:r>
          </w:p>
          <w:p w14:paraId="121E63EE" w14:textId="1FEBF384" w:rsidR="00B174C1" w:rsidRPr="00FF5D20" w:rsidRDefault="00D252AC" w:rsidP="00821DC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VOLUNTEERS NEEDED </w:t>
            </w:r>
            <w:r w:rsidR="0011332F" w:rsidRP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for all</w:t>
            </w:r>
            <w:r w:rsidR="00B174C1" w:rsidRP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 NMI</w:t>
            </w:r>
            <w:r w:rsidR="0011332F" w:rsidRP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A</w:t>
            </w:r>
            <w:r w:rsidR="0011332F" w:rsidRPr="00FF5D20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ctivities</w:t>
            </w:r>
          </w:p>
          <w:p w14:paraId="2F46EF94" w14:textId="0ECB4ED4" w:rsidR="00B174C1" w:rsidRPr="00FF5D20" w:rsidRDefault="00162A8B" w:rsidP="00821DCE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</w:rPr>
            </w:pPr>
            <w:r w:rsidRPr="00821DCE">
              <w:rPr>
                <w:rFonts w:ascii="Calibri" w:hAnsi="Calibri"/>
                <w:b/>
                <w:bCs/>
                <w:i/>
                <w:iCs/>
                <w:color w:val="000000" w:themeColor="text1"/>
                <w:u w:val="single"/>
              </w:rPr>
              <w:t>COMING SOON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  <w:r w:rsidR="00436FF6">
              <w:rPr>
                <w:rFonts w:ascii="Calibri" w:hAnsi="Calibri"/>
                <w:color w:val="000000" w:themeColor="text1"/>
              </w:rPr>
              <w:t>–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  <w:r w:rsidR="00436FF6">
              <w:rPr>
                <w:rFonts w:ascii="Calibri" w:hAnsi="Calibri"/>
                <w:color w:val="000000" w:themeColor="text1"/>
              </w:rPr>
              <w:t>Fall Bike-a-thon,</w:t>
            </w:r>
            <w:r w:rsidR="00D9425B" w:rsidRPr="00FF5D20">
              <w:rPr>
                <w:rFonts w:ascii="Calibri" w:hAnsi="Calibri"/>
                <w:color w:val="000000" w:themeColor="text1"/>
              </w:rPr>
              <w:t xml:space="preserve"> Fall Faith Promise Renewal, Crises Care Kits, Child Sponsorship</w:t>
            </w:r>
            <w:r w:rsidR="006A2502">
              <w:rPr>
                <w:rFonts w:ascii="Calibri" w:hAnsi="Calibri"/>
                <w:color w:val="000000" w:themeColor="text1"/>
              </w:rPr>
              <w:t xml:space="preserve">, </w:t>
            </w:r>
            <w:r w:rsidR="00880824" w:rsidRPr="00FF5D20">
              <w:rPr>
                <w:rFonts w:ascii="Calibri" w:hAnsi="Calibri"/>
                <w:color w:val="000000" w:themeColor="text1"/>
              </w:rPr>
              <w:t>HHRC.</w:t>
            </w:r>
          </w:p>
          <w:p w14:paraId="59EA9A59" w14:textId="34F7DB55" w:rsidR="00D252AC" w:rsidRPr="00FF5D20" w:rsidRDefault="00D252AC" w:rsidP="00821DC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 w:themeColor="text1"/>
              </w:rPr>
            </w:pPr>
            <w:r w:rsidRPr="00FF5D20">
              <w:rPr>
                <w:rFonts w:ascii="Calibri" w:hAnsi="Calibri"/>
                <w:b/>
                <w:bCs/>
                <w:color w:val="000000" w:themeColor="text1"/>
              </w:rPr>
              <w:t>(804)</w:t>
            </w:r>
            <w:r w:rsidR="00426B96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FF5D20">
              <w:rPr>
                <w:rFonts w:ascii="Calibri" w:hAnsi="Calibri"/>
                <w:b/>
                <w:bCs/>
                <w:color w:val="000000" w:themeColor="text1"/>
              </w:rPr>
              <w:t>640-3252</w:t>
            </w:r>
            <w:r w:rsidR="0011332F" w:rsidRPr="00FF5D20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FF5D20">
              <w:rPr>
                <w:rFonts w:ascii="Calibri" w:hAnsi="Calibri"/>
                <w:b/>
                <w:bCs/>
                <w:color w:val="000000" w:themeColor="text1"/>
              </w:rPr>
              <w:t>Contact – Cathy Pope – THANK YOU!</w:t>
            </w:r>
          </w:p>
        </w:tc>
        <w:tc>
          <w:tcPr>
            <w:tcW w:w="0" w:type="auto"/>
          </w:tcPr>
          <w:p w14:paraId="18303787" w14:textId="77777777" w:rsidR="006628BC" w:rsidRDefault="006628BC"/>
        </w:tc>
        <w:tc>
          <w:tcPr>
            <w:tcW w:w="0" w:type="auto"/>
          </w:tcPr>
          <w:tbl>
            <w:tblPr>
              <w:tblW w:w="528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84"/>
            </w:tblGrid>
            <w:tr w:rsidR="006628BC" w14:paraId="7C11C042" w14:textId="77777777" w:rsidTr="0049061D">
              <w:trPr>
                <w:trHeight w:val="9126"/>
              </w:trPr>
              <w:tc>
                <w:tcPr>
                  <w:tcW w:w="5284" w:type="dxa"/>
                  <w:shd w:val="clear" w:color="auto" w:fill="359067" w:themeFill="text2" w:themeFillTint="BF"/>
                </w:tcPr>
                <w:p w14:paraId="0CCEFECD" w14:textId="4FAC343C" w:rsidR="008037AC" w:rsidRDefault="00867FB7" w:rsidP="005915F6">
                  <w:pPr>
                    <w:spacing w:after="0"/>
                    <w:ind w:left="720"/>
                    <w:jc w:val="both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9504" behindDoc="0" locked="0" layoutInCell="1" allowOverlap="1" wp14:anchorId="16447D91" wp14:editId="3AA4FD7B">
                            <wp:simplePos x="0" y="0"/>
                            <wp:positionH relativeFrom="column">
                              <wp:posOffset>111125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3128645" cy="6099175"/>
                            <wp:effectExtent l="0" t="0" r="8255" b="9525"/>
                            <wp:wrapSquare wrapText="bothSides"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128645" cy="6099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DA34C69" w14:textId="3FBC1C85" w:rsidR="000E6D19" w:rsidRDefault="00640DBE" w:rsidP="00B22A6E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eastAsia="Times New Roman" w:hAnsi="Calibri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hyperlink r:id="rId17" w:history="1">
                                          <w:r w:rsidR="000E6D19" w:rsidRPr="00D252AC">
                                            <w:rPr>
                                              <w:rStyle w:val="Hyperlink"/>
                                              <w:rFonts w:ascii="Calibri" w:hAnsi="Calibri" w:cs="Arial"/>
                                              <w:highlight w:val="blue"/>
                                            </w:rPr>
                                            <w:t>NMI WEEKLY PRAYER MOBILIZATION EMAIL</w:t>
                                          </w:r>
                                        </w:hyperlink>
                                      </w:p>
                                      <w:p w14:paraId="7B96E50C" w14:textId="77777777" w:rsidR="00705035" w:rsidRPr="00705035" w:rsidRDefault="00705035" w:rsidP="00006B89">
                                        <w:pPr>
                                          <w:spacing w:after="0" w:line="240" w:lineRule="auto"/>
                                          <w:jc w:val="center"/>
                                          <w:outlineLvl w:val="3"/>
                                          <w:divId w:val="990596526"/>
                                          <w:rPr>
                                            <w:rFonts w:ascii="Calibri" w:eastAsia="Times New Roman" w:hAnsi="Calibri" w:cs="Open Sans"/>
                                            <w:b/>
                                            <w:bCs/>
                                            <w:color w:val="FFFFFF"/>
                                            <w:spacing w:val="5"/>
                                          </w:rPr>
                                        </w:pPr>
                                        <w:r w:rsidRPr="00705035">
                                          <w:rPr>
                                            <w:rFonts w:ascii="Calibri" w:eastAsia="Times New Roman" w:hAnsi="Calibri" w:cs="Open Sans"/>
                                            <w:b/>
                                            <w:bCs/>
                                            <w:color w:val="404041"/>
                                            <w:spacing w:val="5"/>
                                          </w:rPr>
                                          <w:t>A PRAYING CHURCH</w:t>
                                        </w:r>
                                      </w:p>
                                      <w:p w14:paraId="66DDE941" w14:textId="77777777" w:rsidR="00705035" w:rsidRPr="00705035" w:rsidRDefault="00705035" w:rsidP="00705035">
                                        <w:pPr>
                                          <w:spacing w:after="0" w:line="240" w:lineRule="auto"/>
                                          <w:outlineLvl w:val="3"/>
                                          <w:divId w:val="990596526"/>
                                          <w:rPr>
                                            <w:rFonts w:ascii="Calibri" w:eastAsia="Times New Roman" w:hAnsi="Calibri" w:cs="Open Sans"/>
                                            <w:b/>
                                            <w:bCs/>
                                            <w:color w:val="FFFFFF"/>
                                            <w:spacing w:val="5"/>
                                          </w:rPr>
                                        </w:pPr>
                                        <w:r w:rsidRPr="00705035">
                                          <w:rPr>
                                            <w:rFonts w:ascii="Calibri" w:eastAsia="Times New Roman" w:hAnsi="Calibri" w:cs="Open Sans"/>
                                            <w:b/>
                                            <w:bCs/>
                                            <w:color w:val="FFFFFF"/>
                                            <w:spacing w:val="5"/>
                                          </w:rPr>
                                          <w:t> </w:t>
                                        </w:r>
                                      </w:p>
                                      <w:p w14:paraId="0682C877" w14:textId="29E92D5D" w:rsidR="00705035" w:rsidRPr="00705035" w:rsidRDefault="00705035" w:rsidP="00705035">
                                        <w:pPr>
                                          <w:spacing w:after="0" w:line="240" w:lineRule="auto"/>
                                          <w:divId w:val="990596526"/>
                                          <w:rPr>
                                            <w:rFonts w:ascii="Calibri" w:eastAsiaTheme="minorEastAsia" w:hAnsi="Calibri" w:cs="Open Sans"/>
                                            <w:color w:val="FFFFFF"/>
                                            <w:spacing w:val="5"/>
                                          </w:rPr>
                                        </w:pPr>
                                        <w:r w:rsidRPr="00705035">
                                          <w:rPr>
                                            <w:rFonts w:ascii="Calibri" w:eastAsiaTheme="minorEastAsia" w:hAnsi="Calibri" w:cs="Open Sans"/>
                                            <w:color w:val="404041"/>
                                            <w:spacing w:val="5"/>
                                          </w:rPr>
                                          <w:t>Remember your missionaries throughout the year in prayer. Many are often facing troubled times in the places in which they serve. They need your support through intercession.</w:t>
                                        </w:r>
                                        <w:r w:rsidR="00752340">
                                          <w:rPr>
                                            <w:rFonts w:ascii="Calibri" w:eastAsiaTheme="minorEastAsia" w:hAnsi="Calibri" w:cs="Open Sans"/>
                                            <w:color w:val="FFFFFF"/>
                                            <w:spacing w:val="5"/>
                                          </w:rPr>
                                          <w:t xml:space="preserve"> </w:t>
                                        </w:r>
                                        <w:r w:rsidRPr="00705035">
                                          <w:rPr>
                                            <w:rFonts w:ascii="Calibri" w:eastAsiaTheme="minorEastAsia" w:hAnsi="Calibri" w:cs="Open Sans"/>
                                            <w:color w:val="404041"/>
                                            <w:spacing w:val="5"/>
                                          </w:rPr>
                                          <w:t xml:space="preserve">The Prayer Mobilization Line (PML) is a weekly publication focusing on the prayer needs and praise reports for the global ministries of the Church of the Nazarene and our missionaries. </w:t>
                                        </w:r>
                                        <w:r w:rsidR="00A92EB8">
                                          <w:rPr>
                                            <w:rFonts w:ascii="Calibri" w:eastAsiaTheme="minorEastAsia" w:hAnsi="Calibri" w:cs="Open Sans"/>
                                            <w:color w:val="404041"/>
                                            <w:spacing w:val="5"/>
                                          </w:rPr>
                                          <w:t xml:space="preserve">Visit the above link to see past and current emails and to </w:t>
                                        </w:r>
                                        <w:r w:rsidR="00B63079">
                                          <w:rPr>
                                            <w:rFonts w:ascii="Calibri" w:eastAsiaTheme="minorEastAsia" w:hAnsi="Calibri" w:cs="Open Sans"/>
                                            <w:color w:val="404041"/>
                                            <w:spacing w:val="5"/>
                                          </w:rPr>
                                          <w:t xml:space="preserve">subscribe (free) to the weekly call to prayer.  </w:t>
                                        </w:r>
                                      </w:p>
                                      <w:p w14:paraId="5CB75174" w14:textId="77777777" w:rsidR="000E6D19" w:rsidRPr="00DB5F8D" w:rsidRDefault="000E6D19" w:rsidP="00B22A6E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eastAsia="Times New Roman" w:hAnsi="Calibri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59666ADD" w14:textId="282D3F37" w:rsidR="0049061D" w:rsidRDefault="000E6D19" w:rsidP="00006B8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</w:pPr>
                                        <w:r w:rsidRPr="001E4F22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  <w:t xml:space="preserve">Supporting our LINKS </w:t>
                                        </w:r>
                                        <w:r w:rsidRPr="001E4F22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u w:val="single"/>
                                          </w:rPr>
                                          <w:t>Missionary</w:t>
                                        </w:r>
                                        <w:r w:rsidRPr="001E4F22">
                                          <w:rPr>
                                            <w:rFonts w:ascii="Calibri" w:hAnsi="Calibri" w:cs="Arial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1E4F22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u w:val="single"/>
                                          </w:rPr>
                                          <w:t>Shannon</w:t>
                                        </w:r>
                                        <w:r w:rsidRPr="001E4F22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  <w:t>Smith</w:t>
                                        </w:r>
                                        <w:r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D82BC0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705035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SAFE </w:t>
                                        </w:r>
                                        <w:r w:rsidR="001A3C6C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RETURN TO </w:t>
                                        </w:r>
                                        <w:r w:rsidR="00705035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>CAMBODIA.  Continue prayers for Shannon as she move</w:t>
                                        </w:r>
                                        <w:r w:rsidR="00D97177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>s</w:t>
                                        </w:r>
                                        <w:r w:rsidR="00705035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forward in her mission work. </w:t>
                                        </w:r>
                                        <w:r w:rsidR="00500816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644C7C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“</w:t>
                                        </w:r>
                                        <w:r w:rsidR="00644C7C" w:rsidRPr="0055751E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</w:rPr>
                                          <w:t>Bicycles Bringing Hope to Cambodia</w:t>
                                        </w:r>
                                        <w:r w:rsidR="00644C7C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</w:rPr>
                                          <w:t>”</w:t>
                                        </w:r>
                                        <w:r w:rsidR="00705035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>– the district goal was 400 bikes</w:t>
                                        </w:r>
                                        <w:r w:rsidR="00705035">
                                          <w:rPr>
                                            <w:rFonts w:ascii="Calibri" w:hAnsi="Calibri" w:cs="Arial"/>
                                          </w:rPr>
                                          <w:t>.</w:t>
                                        </w:r>
                                        <w:r w:rsidR="00D97177">
                                          <w:rPr>
                                            <w:rFonts w:ascii="Calibri" w:hAnsi="Calibri" w:cs="Arial"/>
                                          </w:rPr>
                                          <w:t xml:space="preserve"> </w:t>
                                        </w:r>
                                        <w:r w:rsidR="00426B96">
                                          <w:rPr>
                                            <w:rFonts w:ascii="Calibri" w:hAnsi="Calibri" w:cs="Arial"/>
                                          </w:rPr>
                                          <w:t>O</w:t>
                                        </w:r>
                                        <w:r w:rsidR="00006B89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ur </w:t>
                                        </w:r>
                                        <w:r w:rsidR="00D97177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VCN goal </w:t>
                                        </w:r>
                                        <w:r w:rsidR="00006B89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was </w:t>
                                        </w:r>
                                        <w:r w:rsidR="00D97177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25 bikes – We DONATED 32 + bikes –</w:t>
                                        </w:r>
                                        <w:r w:rsidR="00006B89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 Great JOB!</w:t>
                                        </w:r>
                                        <w:r w:rsidR="00D97177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! </w:t>
                                        </w:r>
                                        <w:r w:rsidR="00D97177">
                                          <w:rPr>
                                            <w:rFonts w:ascii="Calibri" w:hAnsi="Calibri" w:cs="Arial"/>
                                          </w:rPr>
                                          <w:t xml:space="preserve"> At district 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 xml:space="preserve">assembly </w:t>
                                        </w:r>
                                        <w:r w:rsidR="00D97177">
                                          <w:rPr>
                                            <w:rFonts w:ascii="Calibri" w:hAnsi="Calibri" w:cs="Arial"/>
                                          </w:rPr>
                                          <w:t xml:space="preserve">the </w:t>
                                        </w:r>
                                        <w:r w:rsidR="00D97177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kids Bike-a-thon raised </w:t>
                                        </w:r>
                                        <w:r w:rsidR="00006B89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funds for </w:t>
                                        </w:r>
                                        <w:r w:rsidR="00D97177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another </w:t>
                                        </w:r>
                                        <w:r w:rsidR="00C5073B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38+ bikes</w:t>
                                        </w:r>
                                        <w:r w:rsidR="00006B89" w:rsidRPr="00006B89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 – WAY TO GO KIDS!</w:t>
                                        </w:r>
                                        <w:r w:rsidR="00C5073B" w:rsidRPr="00006B89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C5073B">
                                          <w:rPr>
                                            <w:rFonts w:ascii="Calibri" w:hAnsi="Calibri" w:cs="Arial"/>
                                          </w:rPr>
                                          <w:t xml:space="preserve"> 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 xml:space="preserve">GRAND TOTAL together WE RAISED </w:t>
                                        </w:r>
                                        <w:r w:rsidR="00B7220E">
                                          <w:rPr>
                                            <w:rFonts w:ascii="Calibri" w:hAnsi="Calibri" w:cs="Arial"/>
                                          </w:rPr>
                                          <w:t xml:space="preserve">$22,675.90 </w:t>
                                        </w:r>
                                        <w:r w:rsidR="00907A8C">
                                          <w:rPr>
                                            <w:rFonts w:ascii="Calibri" w:hAnsi="Calibri" w:cs="Arial"/>
                                          </w:rPr>
                                          <w:t xml:space="preserve">to </w:t>
                                        </w:r>
                                        <w:r w:rsidR="00C5073B">
                                          <w:rPr>
                                            <w:rFonts w:ascii="Calibri" w:hAnsi="Calibri" w:cs="Arial"/>
                                          </w:rPr>
                                          <w:t>purchase 336 bikes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>.  But WAIT -</w:t>
                                        </w:r>
                                        <w:r w:rsidR="00907A8C">
                                          <w:rPr>
                                            <w:rFonts w:ascii="Calibri" w:hAnsi="Calibri" w:cs="Arial"/>
                                          </w:rPr>
                                          <w:t xml:space="preserve"> There’s MORE </w:t>
                                        </w:r>
                                        <w:r w:rsidR="00426B96">
                                          <w:rPr>
                                            <w:rFonts w:ascii="Calibri" w:hAnsi="Calibri" w:cs="Arial"/>
                                          </w:rPr>
                                          <w:t>- funds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 xml:space="preserve"> are still coming in to help reach the goal of 400 bikes for the project.  </w:t>
                                        </w:r>
                                        <w:r w:rsidR="00426B96">
                                          <w:rPr>
                                            <w:rFonts w:ascii="Calibri" w:hAnsi="Calibri" w:cs="Arial"/>
                                          </w:rPr>
                                          <w:t>Oh,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</w:rPr>
                                          <w:t xml:space="preserve"> the joy that fills our hearts knowing how this will serve great purpose for the people in Cambodia through </w:t>
                                        </w:r>
                                        <w:r w:rsidR="0055751E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>Shannon and her ministry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>. Follow Shannon</w:t>
                                        </w:r>
                                        <w:r w:rsidR="0055751E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006B89"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  <w:t xml:space="preserve">on facebook and continue to hold her in your prayers.  </w:t>
                                        </w:r>
                                        <w:r w:rsidR="00F307AF" w:rsidRPr="00F307AF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 xml:space="preserve"> </w:t>
                                        </w:r>
                                        <w:r w:rsidR="00F307AF" w:rsidRPr="00F307AF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Thank you</w:t>
                                        </w:r>
                                        <w:r w:rsidR="00F307AF" w:rsidRPr="00F307AF">
                                          <w:rPr>
                                            <w:rFonts w:ascii="Apple Color Emoji" w:hAnsi="Apple Color Emoji" w:cs="Apple Color Emoji"/>
                                            <w:b/>
                                            <w:bCs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❤</w:t>
                                        </w:r>
                                        <w:r w:rsidR="00F307AF" w:rsidRPr="00F307AF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️</w:t>
                                        </w:r>
                                      </w:p>
                                      <w:p w14:paraId="0B09A2FF" w14:textId="34B984BF" w:rsidR="00D252AC" w:rsidRDefault="00640DBE" w:rsidP="00D252AC">
                                        <w:pPr>
                                          <w:pStyle w:val="p1"/>
                                          <w:jc w:val="center"/>
                                          <w:divId w:val="1080131397"/>
                                          <w:rPr>
                                            <w:rStyle w:val="Hyperlink"/>
                                            <w:rFonts w:ascii="Calibri" w:hAnsi="Calibri" w:cs="Arial"/>
                                            <w:i/>
                                            <w:iCs/>
                                          </w:rPr>
                                        </w:pPr>
                                        <w:hyperlink r:id="rId18" w:history="1">
                                          <w:r w:rsidR="000E6D19" w:rsidRPr="00932AEC">
                                            <w:rPr>
                                              <w:rStyle w:val="Hyperlink"/>
                                              <w:rFonts w:ascii="Calibri" w:hAnsi="Calibri" w:cs="Arial"/>
                                              <w:i/>
                                              <w:iCs/>
                                            </w:rPr>
                                            <w:t>Shannons Facebook Page</w:t>
                                          </w:r>
                                        </w:hyperlink>
                                        <w:r w:rsidR="00F307AF">
                                          <w:rPr>
                                            <w:rStyle w:val="Hyperlink"/>
                                            <w:rFonts w:ascii="Calibri" w:hAnsi="Calibri" w:cs="Arial"/>
                                            <w:u w:val="none"/>
                                          </w:rPr>
                                          <w:t xml:space="preserve">   </w:t>
                                        </w:r>
                                        <w:hyperlink r:id="rId19" w:history="1">
                                          <w:r w:rsidR="00F307AF" w:rsidRPr="001E4F22">
                                            <w:rPr>
                                              <w:rStyle w:val="Hyperlink"/>
                                              <w:rFonts w:ascii="Calibri" w:hAnsi="Calibri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 xml:space="preserve">More about Shannon  </w:t>
                                          </w:r>
                                        </w:hyperlink>
                                      </w:p>
                                      <w:p w14:paraId="05EF150A" w14:textId="4C266356" w:rsidR="00057EBE" w:rsidRPr="00D252AC" w:rsidRDefault="00640DBE" w:rsidP="00D252AC">
                                        <w:pPr>
                                          <w:pStyle w:val="p1"/>
                                          <w:jc w:val="center"/>
                                          <w:divId w:val="1080131397"/>
                                          <w:rPr>
                                            <w:color w:val="0000FF"/>
                                            <w:u w:val="single"/>
                                          </w:rPr>
                                        </w:pPr>
                                        <w:hyperlink r:id="rId20" w:history="1">
                                          <w:r w:rsidR="00D252AC">
                                            <w:rPr>
                                              <w:rStyle w:val="Hyperlink"/>
                                              <w:rFonts w:ascii="Calibri" w:hAnsi="Calibri" w:cs="Arial"/>
                                              <w:i/>
                                              <w:iCs/>
                                            </w:rPr>
                                            <w:t>VCN Online Giving - Select Bicycles for Cambodia</w:t>
                                          </w:r>
                                        </w:hyperlink>
                                      </w:p>
                                      <w:p w14:paraId="041B91D1" w14:textId="0CB79988" w:rsidR="000E6D19" w:rsidRPr="00057EBE" w:rsidRDefault="00640DBE" w:rsidP="00D252A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Style w:val="Hyperlink"/>
                                            <w:rFonts w:ascii="Calibri" w:hAnsi="Calibri" w:cs="Arial"/>
                                            <w:u w:val="none"/>
                                          </w:rPr>
                                        </w:pPr>
                                        <w:hyperlink r:id="rId21" w:history="1">
                                          <w:r w:rsidR="00B25085">
                                            <w:rPr>
                                              <w:rStyle w:val="Hyperlink"/>
                                              <w:rFonts w:ascii="Calibri" w:hAnsi="Calibri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>Bicycles Bringing Hope to Cambodia Video</w:t>
                                          </w:r>
                                        </w:hyperlink>
                                      </w:p>
                                      <w:p w14:paraId="30EC3F92" w14:textId="77777777" w:rsidR="00F307AF" w:rsidRPr="00A043A9" w:rsidRDefault="00F307AF" w:rsidP="00F307A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Arial"/>
                                            <w:i/>
                                            <w:iCs/>
                                            <w:color w:val="FF621D" w:themeColor="hyperlink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</w:p>
                                      <w:p w14:paraId="4464B848" w14:textId="17EACCC6" w:rsidR="000E6D19" w:rsidRDefault="000E6D19" w:rsidP="00D25142">
                                        <w:pPr>
                                          <w:jc w:val="center"/>
                                          <w:divId w:val="1521238820"/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</w:pPr>
                                        <w:r w:rsidRPr="00690E85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  <w:t xml:space="preserve">MESSAGE FROM YOUR NMI </w:t>
                                        </w:r>
                                        <w:r w:rsidRPr="00EF538C">
                                          <w:rPr>
                                            <w:rFonts w:ascii="Calibri" w:hAnsi="Calibri" w:cs="Arial"/>
                                            <w:b/>
                                            <w:bCs/>
                                            <w:i/>
                                            <w:iCs/>
                                            <w:u w:val="single"/>
                                          </w:rPr>
                                          <w:t>PRESIDENT</w:t>
                                        </w:r>
                                      </w:p>
                                      <w:p w14:paraId="3AB5EB8D" w14:textId="28C488CA" w:rsidR="00CF55DB" w:rsidRDefault="00D25142" w:rsidP="00426B96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hAnsi="Calibri" w:cs="Arial"/>
                                          </w:rPr>
                                          <w:t>ALL I</w:t>
                                        </w:r>
                                        <w:r w:rsidR="00106F53">
                                          <w:rPr>
                                            <w:rFonts w:ascii="Calibri" w:hAnsi="Calibri" w:cs="Arial"/>
                                          </w:rPr>
                                          <w:t xml:space="preserve">N </w:t>
                                        </w:r>
                                        <w:r>
                                          <w:rPr>
                                            <w:rFonts w:ascii="Calibri" w:hAnsi="Calibri" w:cs="Arial"/>
                                          </w:rPr>
                                          <w:t>FOR JESUS!!</w:t>
                                        </w:r>
                                        <w:r w:rsidR="00667964">
                                          <w:rPr>
                                            <w:rFonts w:ascii="Calibri" w:hAnsi="Calibri" w:cs="Arial"/>
                                          </w:rPr>
                                          <w:t xml:space="preserve">  Who’s With Me</w:t>
                                        </w:r>
                                        <w:r w:rsidR="00673ED0">
                                          <w:rPr>
                                            <w:rFonts w:ascii="Calibri" w:hAnsi="Calibri" w:cs="Arial"/>
                                          </w:rPr>
                                          <w:t>?</w:t>
                                        </w:r>
                                        <w:r w:rsidR="00426B96">
                                          <w:rPr>
                                            <w:rFonts w:ascii="Calibri" w:hAnsi="Calibri" w:cs="Arial"/>
                                          </w:rPr>
                                          <w:br/>
                                        </w:r>
                                        <w:r w:rsidR="00106F53">
                                          <w:rPr>
                                            <w:rFonts w:ascii="Calibri" w:hAnsi="Calibri" w:cs="Arial"/>
                                          </w:rPr>
                                          <w:t xml:space="preserve">That is my Hope, </w:t>
                                        </w:r>
                                        <w:r w:rsidR="00D3284E">
                                          <w:rPr>
                                            <w:rFonts w:ascii="Calibri" w:hAnsi="Calibri" w:cs="Arial"/>
                                          </w:rPr>
                                          <w:t xml:space="preserve">no holding back, sitting silent to hear His command, His call, His Will.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6447D9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7" type="#_x0000_t202" style="position:absolute;left:0;text-align:left;margin-left:8.75pt;margin-top:10.05pt;width:246.35pt;height:48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" strokeweight=".5pt">
                            <v:textbox>
                              <w:txbxContent>
                                <w:p w14:paraId="5DA34C69" w14:textId="3FBC1C85" w:rsidR="000E6D19" w:rsidRDefault="00640DBE" w:rsidP="00B22A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  <w:hyperlink r:id="rId22" w:history="1">
                                    <w:r w:rsidR="000E6D19" w:rsidRPr="00D252AC">
                                      <w:rPr>
                                        <w:rStyle w:val="Hyperlink"/>
                                        <w:rFonts w:ascii="Calibri" w:hAnsi="Calibri" w:cs="Arial"/>
                                        <w:highlight w:val="blue"/>
                                      </w:rPr>
                                      <w:t>NMI WEEKLY PRAYER MOBILIZATION EMAIL</w:t>
                                    </w:r>
                                  </w:hyperlink>
                                </w:p>
                                <w:p w14:paraId="7B96E50C" w14:textId="77777777" w:rsidR="00705035" w:rsidRPr="00705035" w:rsidRDefault="00705035" w:rsidP="00006B89">
                                  <w:pPr>
                                    <w:spacing w:after="0" w:line="240" w:lineRule="auto"/>
                                    <w:jc w:val="center"/>
                                    <w:outlineLvl w:val="3"/>
                                    <w:divId w:val="990596526"/>
                                    <w:rPr>
                                      <w:rFonts w:ascii="Calibri" w:eastAsia="Times New Roman" w:hAnsi="Calibri" w:cs="Open Sans"/>
                                      <w:b/>
                                      <w:bCs/>
                                      <w:color w:val="FFFFFF"/>
                                      <w:spacing w:val="5"/>
                                    </w:rPr>
                                  </w:pPr>
                                  <w:r w:rsidRPr="00705035">
                                    <w:rPr>
                                      <w:rFonts w:ascii="Calibri" w:eastAsia="Times New Roman" w:hAnsi="Calibri" w:cs="Open Sans"/>
                                      <w:b/>
                                      <w:bCs/>
                                      <w:color w:val="404041"/>
                                      <w:spacing w:val="5"/>
                                    </w:rPr>
                                    <w:t>A PRAYING CHURCH</w:t>
                                  </w:r>
                                </w:p>
                                <w:p w14:paraId="66DDE941" w14:textId="77777777" w:rsidR="00705035" w:rsidRPr="00705035" w:rsidRDefault="00705035" w:rsidP="00705035">
                                  <w:pPr>
                                    <w:spacing w:after="0" w:line="240" w:lineRule="auto"/>
                                    <w:outlineLvl w:val="3"/>
                                    <w:divId w:val="990596526"/>
                                    <w:rPr>
                                      <w:rFonts w:ascii="Calibri" w:eastAsia="Times New Roman" w:hAnsi="Calibri" w:cs="Open Sans"/>
                                      <w:b/>
                                      <w:bCs/>
                                      <w:color w:val="FFFFFF"/>
                                      <w:spacing w:val="5"/>
                                    </w:rPr>
                                  </w:pPr>
                                  <w:r w:rsidRPr="00705035">
                                    <w:rPr>
                                      <w:rFonts w:ascii="Calibri" w:eastAsia="Times New Roman" w:hAnsi="Calibri" w:cs="Open Sans"/>
                                      <w:b/>
                                      <w:bCs/>
                                      <w:color w:val="FFFFFF"/>
                                      <w:spacing w:val="5"/>
                                    </w:rPr>
                                    <w:t> </w:t>
                                  </w:r>
                                </w:p>
                                <w:p w14:paraId="0682C877" w14:textId="29E92D5D" w:rsidR="00705035" w:rsidRPr="00705035" w:rsidRDefault="00705035" w:rsidP="00705035">
                                  <w:pPr>
                                    <w:spacing w:after="0" w:line="240" w:lineRule="auto"/>
                                    <w:divId w:val="990596526"/>
                                    <w:rPr>
                                      <w:rFonts w:ascii="Calibri" w:eastAsiaTheme="minorEastAsia" w:hAnsi="Calibri" w:cs="Open Sans"/>
                                      <w:color w:val="FFFFFF"/>
                                      <w:spacing w:val="5"/>
                                    </w:rPr>
                                  </w:pPr>
                                  <w:r w:rsidRPr="00705035">
                                    <w:rPr>
                                      <w:rFonts w:ascii="Calibri" w:eastAsiaTheme="minorEastAsia" w:hAnsi="Calibri" w:cs="Open Sans"/>
                                      <w:color w:val="404041"/>
                                      <w:spacing w:val="5"/>
                                    </w:rPr>
                                    <w:t>Remember your missionaries throughout the year in prayer. Many are often facing troubled times in the places in which they serve. They need your support through intercession.</w:t>
                                  </w:r>
                                  <w:r w:rsidR="00752340">
                                    <w:rPr>
                                      <w:rFonts w:ascii="Calibri" w:eastAsiaTheme="minorEastAsia" w:hAnsi="Calibri" w:cs="Open Sans"/>
                                      <w:color w:val="FFFFFF"/>
                                      <w:spacing w:val="5"/>
                                    </w:rPr>
                                    <w:t xml:space="preserve"> </w:t>
                                  </w:r>
                                  <w:r w:rsidRPr="00705035">
                                    <w:rPr>
                                      <w:rFonts w:ascii="Calibri" w:eastAsiaTheme="minorEastAsia" w:hAnsi="Calibri" w:cs="Open Sans"/>
                                      <w:color w:val="404041"/>
                                      <w:spacing w:val="5"/>
                                    </w:rPr>
                                    <w:t xml:space="preserve">The Prayer Mobilization Line (PML) is a weekly publication focusing on the prayer needs and praise reports for the global ministries of the Church of the Nazarene and our missionaries. </w:t>
                                  </w:r>
                                  <w:r w:rsidR="00A92EB8">
                                    <w:rPr>
                                      <w:rFonts w:ascii="Calibri" w:eastAsiaTheme="minorEastAsia" w:hAnsi="Calibri" w:cs="Open Sans"/>
                                      <w:color w:val="404041"/>
                                      <w:spacing w:val="5"/>
                                    </w:rPr>
                                    <w:t xml:space="preserve">Visit the above link to see past and current emails and to </w:t>
                                  </w:r>
                                  <w:r w:rsidR="00B63079">
                                    <w:rPr>
                                      <w:rFonts w:ascii="Calibri" w:eastAsiaTheme="minorEastAsia" w:hAnsi="Calibri" w:cs="Open Sans"/>
                                      <w:color w:val="404041"/>
                                      <w:spacing w:val="5"/>
                                    </w:rPr>
                                    <w:t xml:space="preserve">subscribe (free) to the weekly call to prayer.  </w:t>
                                  </w:r>
                                </w:p>
                                <w:p w14:paraId="5CB75174" w14:textId="77777777" w:rsidR="000E6D19" w:rsidRPr="00DB5F8D" w:rsidRDefault="000E6D19" w:rsidP="00B22A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666ADD" w14:textId="282D3F37" w:rsidR="0049061D" w:rsidRDefault="000E6D19" w:rsidP="00006B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</w:pPr>
                                  <w:r w:rsidRPr="001E4F22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  <w:t xml:space="preserve">Supporting our LINKS </w:t>
                                  </w:r>
                                  <w:r w:rsidRPr="001E4F22">
                                    <w:rPr>
                                      <w:rFonts w:ascii="Calibri" w:hAnsi="Calibri" w:cs="Arial"/>
                                      <w:b/>
                                      <w:bCs/>
                                      <w:u w:val="single"/>
                                    </w:rPr>
                                    <w:t>Missionary</w:t>
                                  </w:r>
                                  <w:r w:rsidRPr="001E4F22">
                                    <w:rPr>
                                      <w:rFonts w:ascii="Calibri" w:hAnsi="Calibri" w:cs="Arial"/>
                                      <w:u w:val="single"/>
                                    </w:rPr>
                                    <w:t xml:space="preserve"> </w:t>
                                  </w:r>
                                  <w:r w:rsidRPr="001E4F22">
                                    <w:rPr>
                                      <w:rFonts w:ascii="Calibri" w:hAnsi="Calibri" w:cs="Arial"/>
                                      <w:b/>
                                      <w:bCs/>
                                      <w:u w:val="single"/>
                                    </w:rPr>
                                    <w:t>Shannon</w:t>
                                  </w:r>
                                  <w:r w:rsidRPr="001E4F22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  <w:t>Smith</w:t>
                                  </w:r>
                                  <w:r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D82BC0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705035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SAFE </w:t>
                                  </w:r>
                                  <w:r w:rsidR="001A3C6C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RETURN TO </w:t>
                                  </w:r>
                                  <w:r w:rsidR="00705035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>CAMBODIA.  Continue prayers for Shannon as she move</w:t>
                                  </w:r>
                                  <w:r w:rsidR="00D97177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>s</w:t>
                                  </w:r>
                                  <w:r w:rsidR="00705035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forward in her mission work. </w:t>
                                  </w:r>
                                  <w:r w:rsidR="00500816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644C7C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>“</w:t>
                                  </w:r>
                                  <w:r w:rsidR="00644C7C" w:rsidRPr="0055751E">
                                    <w:rPr>
                                      <w:rFonts w:ascii="Calibri" w:hAnsi="Calibri" w:cs="Arial"/>
                                      <w:b/>
                                      <w:bCs/>
                                    </w:rPr>
                                    <w:t>Bicycles Bringing Hope to Cambodia</w:t>
                                  </w:r>
                                  <w:r w:rsidR="00644C7C">
                                    <w:rPr>
                                      <w:rFonts w:ascii="Calibri" w:hAnsi="Calibri" w:cs="Arial"/>
                                      <w:b/>
                                      <w:bCs/>
                                    </w:rPr>
                                    <w:t>”</w:t>
                                  </w:r>
                                  <w:r w:rsidR="00705035">
                                    <w:rPr>
                                      <w:rFonts w:ascii="Calibri" w:hAnsi="Calibri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>– the district goal was 400 bikes</w:t>
                                  </w:r>
                                  <w:r w:rsidR="00705035">
                                    <w:rPr>
                                      <w:rFonts w:ascii="Calibri" w:hAnsi="Calibri" w:cs="Arial"/>
                                    </w:rPr>
                                    <w:t>.</w:t>
                                  </w:r>
                                  <w:r w:rsidR="00D97177">
                                    <w:rPr>
                                      <w:rFonts w:ascii="Calibri" w:hAnsi="Calibri" w:cs="Arial"/>
                                    </w:rPr>
                                    <w:t xml:space="preserve"> </w:t>
                                  </w:r>
                                  <w:r w:rsidR="00426B96">
                                    <w:rPr>
                                      <w:rFonts w:ascii="Calibri" w:hAnsi="Calibri" w:cs="Arial"/>
                                    </w:rPr>
                                    <w:t>O</w:t>
                                  </w:r>
                                  <w:r w:rsidR="00006B89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ur </w:t>
                                  </w:r>
                                  <w:r w:rsidR="00D97177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VCN goal </w:t>
                                  </w:r>
                                  <w:r w:rsidR="00006B89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was </w:t>
                                  </w:r>
                                  <w:r w:rsidR="00D97177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>25 bikes – We DONATED 32 + bikes –</w:t>
                                  </w:r>
                                  <w:r w:rsidR="00006B89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Great JOB!</w:t>
                                  </w:r>
                                  <w:r w:rsidR="00D97177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! </w:t>
                                  </w:r>
                                  <w:r w:rsidR="00D97177">
                                    <w:rPr>
                                      <w:rFonts w:ascii="Calibri" w:hAnsi="Calibri" w:cs="Arial"/>
                                    </w:rPr>
                                    <w:t xml:space="preserve"> At district 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 xml:space="preserve">assembly </w:t>
                                  </w:r>
                                  <w:r w:rsidR="00D97177">
                                    <w:rPr>
                                      <w:rFonts w:ascii="Calibri" w:hAnsi="Calibri" w:cs="Arial"/>
                                    </w:rPr>
                                    <w:t xml:space="preserve">the </w:t>
                                  </w:r>
                                  <w:r w:rsidR="00D97177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kids Bike-a-thon raised </w:t>
                                  </w:r>
                                  <w:r w:rsidR="00006B89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funds for </w:t>
                                  </w:r>
                                  <w:r w:rsidR="00D97177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another </w:t>
                                  </w:r>
                                  <w:r w:rsidR="00C5073B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>38+ bikes</w:t>
                                  </w:r>
                                  <w:r w:rsidR="00006B89" w:rsidRPr="00006B89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– WAY TO GO KIDS!</w:t>
                                  </w:r>
                                  <w:r w:rsidR="00C5073B" w:rsidRPr="00006B89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C5073B">
                                    <w:rPr>
                                      <w:rFonts w:ascii="Calibri" w:hAnsi="Calibri" w:cs="Arial"/>
                                    </w:rPr>
                                    <w:t xml:space="preserve"> 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 xml:space="preserve">GRAND TOTAL together WE RAISED </w:t>
                                  </w:r>
                                  <w:r w:rsidR="00B7220E">
                                    <w:rPr>
                                      <w:rFonts w:ascii="Calibri" w:hAnsi="Calibri" w:cs="Arial"/>
                                    </w:rPr>
                                    <w:t xml:space="preserve">$22,675.90 </w:t>
                                  </w:r>
                                  <w:r w:rsidR="00907A8C">
                                    <w:rPr>
                                      <w:rFonts w:ascii="Calibri" w:hAnsi="Calibri" w:cs="Arial"/>
                                    </w:rPr>
                                    <w:t xml:space="preserve">to </w:t>
                                  </w:r>
                                  <w:r w:rsidR="00C5073B">
                                    <w:rPr>
                                      <w:rFonts w:ascii="Calibri" w:hAnsi="Calibri" w:cs="Arial"/>
                                    </w:rPr>
                                    <w:t>purchase 336 bikes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>.  But WAIT -</w:t>
                                  </w:r>
                                  <w:r w:rsidR="00907A8C">
                                    <w:rPr>
                                      <w:rFonts w:ascii="Calibri" w:hAnsi="Calibri" w:cs="Arial"/>
                                    </w:rPr>
                                    <w:t xml:space="preserve"> There’s MORE </w:t>
                                  </w:r>
                                  <w:r w:rsidR="00426B96">
                                    <w:rPr>
                                      <w:rFonts w:ascii="Calibri" w:hAnsi="Calibri" w:cs="Arial"/>
                                    </w:rPr>
                                    <w:t>- funds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 xml:space="preserve"> are still coming in to help reach the goal of 400 bikes for the project.  </w:t>
                                  </w:r>
                                  <w:r w:rsidR="00426B96">
                                    <w:rPr>
                                      <w:rFonts w:ascii="Calibri" w:hAnsi="Calibri" w:cs="Arial"/>
                                    </w:rPr>
                                    <w:t>Oh,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</w:rPr>
                                    <w:t xml:space="preserve"> the joy that fills our hearts knowing how this will serve great purpose for the people in Cambodia through </w:t>
                                  </w:r>
                                  <w:r w:rsidR="0055751E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>Shannon and her ministry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>. Follow Shannon</w:t>
                                  </w:r>
                                  <w:r w:rsidR="0055751E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006B89">
                                    <w:rPr>
                                      <w:rFonts w:ascii="Calibri" w:hAnsi="Calibri" w:cs="Arial"/>
                                      <w:i/>
                                      <w:iCs/>
                                    </w:rPr>
                                    <w:t xml:space="preserve">on facebook and continue to hold her in your prayers.  </w:t>
                                  </w:r>
                                  <w:r w:rsidR="00F307AF" w:rsidRPr="00F307AF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F307AF" w:rsidRPr="00F307AF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Thank you</w:t>
                                  </w:r>
                                  <w:r w:rsidR="00F307AF" w:rsidRPr="00F307AF">
                                    <w:rPr>
                                      <w:rFonts w:ascii="Apple Color Emoji" w:hAnsi="Apple Color Emoji" w:cs="Apple Color Emoj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❤</w:t>
                                  </w:r>
                                  <w:r w:rsidR="00F307AF" w:rsidRPr="00F307AF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️</w:t>
                                  </w:r>
                                </w:p>
                                <w:p w14:paraId="0B09A2FF" w14:textId="34B984BF" w:rsidR="00D252AC" w:rsidRDefault="00640DBE" w:rsidP="00D252AC">
                                  <w:pPr>
                                    <w:pStyle w:val="p1"/>
                                    <w:jc w:val="center"/>
                                    <w:divId w:val="1080131397"/>
                                    <w:rPr>
                                      <w:rStyle w:val="Hyperlink"/>
                                      <w:rFonts w:ascii="Calibri" w:hAnsi="Calibri" w:cs="Arial"/>
                                      <w:i/>
                                      <w:iCs/>
                                    </w:rPr>
                                  </w:pPr>
                                  <w:hyperlink r:id="rId23" w:history="1">
                                    <w:r w:rsidR="000E6D19" w:rsidRPr="00932AEC">
                                      <w:rPr>
                                        <w:rStyle w:val="Hyperlink"/>
                                        <w:rFonts w:ascii="Calibri" w:hAnsi="Calibri" w:cs="Arial"/>
                                        <w:i/>
                                        <w:iCs/>
                                      </w:rPr>
                                      <w:t>Shannons Facebook Page</w:t>
                                    </w:r>
                                  </w:hyperlink>
                                  <w:r w:rsidR="00F307AF">
                                    <w:rPr>
                                      <w:rStyle w:val="Hyperlink"/>
                                      <w:rFonts w:ascii="Calibri" w:hAnsi="Calibri" w:cs="Arial"/>
                                      <w:u w:val="none"/>
                                    </w:rPr>
                                    <w:t xml:space="preserve">   </w:t>
                                  </w:r>
                                  <w:hyperlink r:id="rId24" w:history="1">
                                    <w:r w:rsidR="00F307AF" w:rsidRPr="001E4F22">
                                      <w:rPr>
                                        <w:rStyle w:val="Hyperlink"/>
                                        <w:rFonts w:ascii="Calibri" w:hAnsi="Calibri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More about Shannon  </w:t>
                                    </w:r>
                                  </w:hyperlink>
                                </w:p>
                                <w:p w14:paraId="05EF150A" w14:textId="4C266356" w:rsidR="00057EBE" w:rsidRPr="00D252AC" w:rsidRDefault="00640DBE" w:rsidP="00D252AC">
                                  <w:pPr>
                                    <w:pStyle w:val="p1"/>
                                    <w:jc w:val="center"/>
                                    <w:divId w:val="1080131397"/>
                                    <w:rPr>
                                      <w:color w:val="0000FF"/>
                                      <w:u w:val="single"/>
                                    </w:rPr>
                                  </w:pPr>
                                  <w:hyperlink r:id="rId25" w:history="1">
                                    <w:r w:rsidR="00D252AC">
                                      <w:rPr>
                                        <w:rStyle w:val="Hyperlink"/>
                                        <w:rFonts w:ascii="Calibri" w:hAnsi="Calibri" w:cs="Arial"/>
                                        <w:i/>
                                        <w:iCs/>
                                      </w:rPr>
                                      <w:t>VCN Online Giving - Select Bicycles for Cambodia</w:t>
                                    </w:r>
                                  </w:hyperlink>
                                </w:p>
                                <w:p w14:paraId="041B91D1" w14:textId="0CB79988" w:rsidR="000E6D19" w:rsidRPr="00057EBE" w:rsidRDefault="00640DBE" w:rsidP="00D25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Hyperlink"/>
                                      <w:rFonts w:ascii="Calibri" w:hAnsi="Calibri" w:cs="Arial"/>
                                      <w:u w:val="none"/>
                                    </w:rPr>
                                  </w:pPr>
                                  <w:hyperlink r:id="rId26" w:history="1">
                                    <w:r w:rsidR="00B25085">
                                      <w:rPr>
                                        <w:rStyle w:val="Hyperlink"/>
                                        <w:rFonts w:ascii="Calibri" w:hAnsi="Calibri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>Bicycles Bringing Hope to Cambodia Video</w:t>
                                    </w:r>
                                  </w:hyperlink>
                                </w:p>
                                <w:p w14:paraId="30EC3F92" w14:textId="77777777" w:rsidR="00F307AF" w:rsidRPr="00A043A9" w:rsidRDefault="00F307AF" w:rsidP="00F307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Arial"/>
                                      <w:i/>
                                      <w:iCs/>
                                      <w:color w:val="FF621D" w:themeColor="hyperlink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4464B848" w14:textId="17EACCC6" w:rsidR="000E6D19" w:rsidRDefault="000E6D19" w:rsidP="00D25142">
                                  <w:pPr>
                                    <w:jc w:val="center"/>
                                    <w:divId w:val="1521238820"/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</w:pPr>
                                  <w:r w:rsidRPr="00690E85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  <w:t xml:space="preserve">MESSAGE FROM YOUR NMI </w:t>
                                  </w:r>
                                  <w:r w:rsidRPr="00EF538C">
                                    <w:rPr>
                                      <w:rFonts w:ascii="Calibri" w:hAnsi="Calibri" w:cs="Arial"/>
                                      <w:b/>
                                      <w:bCs/>
                                      <w:i/>
                                      <w:iCs/>
                                      <w:u w:val="single"/>
                                    </w:rPr>
                                    <w:t>PRESIDENT</w:t>
                                  </w:r>
                                </w:p>
                                <w:p w14:paraId="3AB5EB8D" w14:textId="28C488CA" w:rsidR="00CF55DB" w:rsidRDefault="00D25142" w:rsidP="00426B9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"/>
                                    </w:rPr>
                                    <w:t>ALL I</w:t>
                                  </w:r>
                                  <w:r w:rsidR="00106F53">
                                    <w:rPr>
                                      <w:rFonts w:ascii="Calibri" w:hAnsi="Calibri" w:cs="Arial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hAnsi="Calibri" w:cs="Arial"/>
                                    </w:rPr>
                                    <w:t>FOR JESUS!!</w:t>
                                  </w:r>
                                  <w:r w:rsidR="00667964">
                                    <w:rPr>
                                      <w:rFonts w:ascii="Calibri" w:hAnsi="Calibri" w:cs="Arial"/>
                                    </w:rPr>
                                    <w:t xml:space="preserve">  Who’s With Me</w:t>
                                  </w:r>
                                  <w:r w:rsidR="00673ED0">
                                    <w:rPr>
                                      <w:rFonts w:ascii="Calibri" w:hAnsi="Calibri" w:cs="Arial"/>
                                    </w:rPr>
                                    <w:t>?</w:t>
                                  </w:r>
                                  <w:r w:rsidR="00426B96">
                                    <w:rPr>
                                      <w:rFonts w:ascii="Calibri" w:hAnsi="Calibri" w:cs="Arial"/>
                                    </w:rPr>
                                    <w:br/>
                                  </w:r>
                                  <w:r w:rsidR="00106F53">
                                    <w:rPr>
                                      <w:rFonts w:ascii="Calibri" w:hAnsi="Calibri" w:cs="Arial"/>
                                    </w:rPr>
                                    <w:t xml:space="preserve">That is my Hope, </w:t>
                                  </w:r>
                                  <w:r w:rsidR="00D3284E">
                                    <w:rPr>
                                      <w:rFonts w:ascii="Calibri" w:hAnsi="Calibri" w:cs="Arial"/>
                                    </w:rPr>
                                    <w:t xml:space="preserve">no holding back, sitting silent to hear His command, His call, His Will. 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009903F" w14:textId="77777777" w:rsidR="006628BC" w:rsidRDefault="006628BC"/>
        </w:tc>
      </w:tr>
    </w:tbl>
    <w:p w14:paraId="1AC743F3" w14:textId="47CE3D7F" w:rsidR="00D46880" w:rsidRPr="00EB6491" w:rsidRDefault="00D46880" w:rsidP="0049061D">
      <w:pPr>
        <w:spacing w:after="0" w:line="240" w:lineRule="auto"/>
      </w:pPr>
    </w:p>
    <w:sectPr w:rsidR="00D46880" w:rsidRPr="00EB6491" w:rsidSect="00803D23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342BC" w14:textId="77777777" w:rsidR="00640DBE" w:rsidRDefault="00640DBE" w:rsidP="00D17725">
      <w:pPr>
        <w:spacing w:after="0" w:line="240" w:lineRule="auto"/>
      </w:pPr>
      <w:r>
        <w:separator/>
      </w:r>
    </w:p>
  </w:endnote>
  <w:endnote w:type="continuationSeparator" w:id="0">
    <w:p w14:paraId="46AEB000" w14:textId="77777777" w:rsidR="00640DBE" w:rsidRDefault="00640DBE" w:rsidP="00D1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3D599" w14:textId="77777777" w:rsidR="00640DBE" w:rsidRDefault="00640DBE" w:rsidP="00D17725">
      <w:pPr>
        <w:spacing w:after="0" w:line="240" w:lineRule="auto"/>
      </w:pPr>
      <w:r>
        <w:separator/>
      </w:r>
    </w:p>
  </w:footnote>
  <w:footnote w:type="continuationSeparator" w:id="0">
    <w:p w14:paraId="500413F5" w14:textId="77777777" w:rsidR="00640DBE" w:rsidRDefault="00640DBE" w:rsidP="00D17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E5D"/>
    <w:multiLevelType w:val="hybridMultilevel"/>
    <w:tmpl w:val="58F2CA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65770"/>
    <w:multiLevelType w:val="hybridMultilevel"/>
    <w:tmpl w:val="92E255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482596"/>
    <w:multiLevelType w:val="hybridMultilevel"/>
    <w:tmpl w:val="6BE225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A466B"/>
    <w:multiLevelType w:val="hybridMultilevel"/>
    <w:tmpl w:val="78EA20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0E43B5"/>
    <w:multiLevelType w:val="hybridMultilevel"/>
    <w:tmpl w:val="65921E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503E5D"/>
    <w:multiLevelType w:val="hybridMultilevel"/>
    <w:tmpl w:val="541416D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C12278"/>
    <w:multiLevelType w:val="hybridMultilevel"/>
    <w:tmpl w:val="CAA49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38DD"/>
    <w:multiLevelType w:val="hybridMultilevel"/>
    <w:tmpl w:val="DB5840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1C1B4C"/>
    <w:multiLevelType w:val="hybridMultilevel"/>
    <w:tmpl w:val="C3ECE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D0D30"/>
    <w:multiLevelType w:val="hybridMultilevel"/>
    <w:tmpl w:val="54F0E4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7000EC"/>
    <w:multiLevelType w:val="hybridMultilevel"/>
    <w:tmpl w:val="3C60C2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AA3E56"/>
    <w:multiLevelType w:val="hybridMultilevel"/>
    <w:tmpl w:val="8924A8F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24143C"/>
    <w:multiLevelType w:val="hybridMultilevel"/>
    <w:tmpl w:val="ECA0432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D649CF"/>
    <w:multiLevelType w:val="hybridMultilevel"/>
    <w:tmpl w:val="F06642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52BA2"/>
    <w:multiLevelType w:val="hybridMultilevel"/>
    <w:tmpl w:val="4C0276D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751FEF"/>
    <w:multiLevelType w:val="hybridMultilevel"/>
    <w:tmpl w:val="9BDA8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80CF8"/>
    <w:multiLevelType w:val="hybridMultilevel"/>
    <w:tmpl w:val="69EAB0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6C03E9"/>
    <w:multiLevelType w:val="hybridMultilevel"/>
    <w:tmpl w:val="5FFA945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F962DA"/>
    <w:multiLevelType w:val="hybridMultilevel"/>
    <w:tmpl w:val="0D04CF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13"/>
  </w:num>
  <w:num w:numId="5">
    <w:abstractNumId w:val="8"/>
  </w:num>
  <w:num w:numId="6">
    <w:abstractNumId w:val="11"/>
  </w:num>
  <w:num w:numId="7">
    <w:abstractNumId w:val="2"/>
  </w:num>
  <w:num w:numId="8">
    <w:abstractNumId w:val="14"/>
  </w:num>
  <w:num w:numId="9">
    <w:abstractNumId w:val="0"/>
  </w:num>
  <w:num w:numId="10">
    <w:abstractNumId w:val="6"/>
  </w:num>
  <w:num w:numId="11">
    <w:abstractNumId w:val="3"/>
  </w:num>
  <w:num w:numId="12">
    <w:abstractNumId w:val="18"/>
  </w:num>
  <w:num w:numId="13">
    <w:abstractNumId w:val="1"/>
  </w:num>
  <w:num w:numId="14">
    <w:abstractNumId w:val="10"/>
  </w:num>
  <w:num w:numId="15">
    <w:abstractNumId w:val="5"/>
  </w:num>
  <w:num w:numId="16">
    <w:abstractNumId w:val="12"/>
  </w:num>
  <w:num w:numId="17">
    <w:abstractNumId w:val="4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F10"/>
    <w:rsid w:val="00000727"/>
    <w:rsid w:val="0000089A"/>
    <w:rsid w:val="00000ECC"/>
    <w:rsid w:val="00006B89"/>
    <w:rsid w:val="00007A99"/>
    <w:rsid w:val="000104EC"/>
    <w:rsid w:val="000109A9"/>
    <w:rsid w:val="00012EBE"/>
    <w:rsid w:val="0001301C"/>
    <w:rsid w:val="0001743B"/>
    <w:rsid w:val="00023B70"/>
    <w:rsid w:val="000266AF"/>
    <w:rsid w:val="00030CC6"/>
    <w:rsid w:val="00036895"/>
    <w:rsid w:val="00040175"/>
    <w:rsid w:val="00041FD0"/>
    <w:rsid w:val="00043861"/>
    <w:rsid w:val="00050CBD"/>
    <w:rsid w:val="00052F3F"/>
    <w:rsid w:val="00054F7E"/>
    <w:rsid w:val="00057B4E"/>
    <w:rsid w:val="00057EBE"/>
    <w:rsid w:val="000609E4"/>
    <w:rsid w:val="00064D13"/>
    <w:rsid w:val="000654C6"/>
    <w:rsid w:val="00070396"/>
    <w:rsid w:val="000732FA"/>
    <w:rsid w:val="00074113"/>
    <w:rsid w:val="000748B3"/>
    <w:rsid w:val="00075CC9"/>
    <w:rsid w:val="00080DA5"/>
    <w:rsid w:val="00080EF0"/>
    <w:rsid w:val="00082197"/>
    <w:rsid w:val="00086993"/>
    <w:rsid w:val="0009123D"/>
    <w:rsid w:val="00092775"/>
    <w:rsid w:val="0009329A"/>
    <w:rsid w:val="000976F4"/>
    <w:rsid w:val="000A26ED"/>
    <w:rsid w:val="000A58B1"/>
    <w:rsid w:val="000A6582"/>
    <w:rsid w:val="000A7CD3"/>
    <w:rsid w:val="000B1B49"/>
    <w:rsid w:val="000B4AFA"/>
    <w:rsid w:val="000C17D8"/>
    <w:rsid w:val="000C1FEC"/>
    <w:rsid w:val="000C6D5C"/>
    <w:rsid w:val="000C7EC0"/>
    <w:rsid w:val="000D309D"/>
    <w:rsid w:val="000D398E"/>
    <w:rsid w:val="000D63A9"/>
    <w:rsid w:val="000E36B5"/>
    <w:rsid w:val="000E6571"/>
    <w:rsid w:val="000E6839"/>
    <w:rsid w:val="000E6D19"/>
    <w:rsid w:val="000E6DE5"/>
    <w:rsid w:val="000E7CA4"/>
    <w:rsid w:val="000F4D5E"/>
    <w:rsid w:val="000F6AA2"/>
    <w:rsid w:val="0010020C"/>
    <w:rsid w:val="0010034C"/>
    <w:rsid w:val="00103C1C"/>
    <w:rsid w:val="0010508C"/>
    <w:rsid w:val="00105B2F"/>
    <w:rsid w:val="00106EF1"/>
    <w:rsid w:val="00106F53"/>
    <w:rsid w:val="00107928"/>
    <w:rsid w:val="00107F57"/>
    <w:rsid w:val="00111C62"/>
    <w:rsid w:val="0011291B"/>
    <w:rsid w:val="0011332F"/>
    <w:rsid w:val="00113363"/>
    <w:rsid w:val="00125C59"/>
    <w:rsid w:val="001269F5"/>
    <w:rsid w:val="00130F57"/>
    <w:rsid w:val="001313CB"/>
    <w:rsid w:val="001372A0"/>
    <w:rsid w:val="00140311"/>
    <w:rsid w:val="0014212D"/>
    <w:rsid w:val="001428C3"/>
    <w:rsid w:val="00146AD9"/>
    <w:rsid w:val="00155417"/>
    <w:rsid w:val="00155932"/>
    <w:rsid w:val="001568FD"/>
    <w:rsid w:val="00157232"/>
    <w:rsid w:val="00162A8B"/>
    <w:rsid w:val="0016344C"/>
    <w:rsid w:val="00171810"/>
    <w:rsid w:val="00171B35"/>
    <w:rsid w:val="00171DEA"/>
    <w:rsid w:val="00172A13"/>
    <w:rsid w:val="001777F3"/>
    <w:rsid w:val="001806CB"/>
    <w:rsid w:val="00182CF4"/>
    <w:rsid w:val="001833A1"/>
    <w:rsid w:val="00184AEA"/>
    <w:rsid w:val="00185A23"/>
    <w:rsid w:val="001875C1"/>
    <w:rsid w:val="001912D4"/>
    <w:rsid w:val="001915F6"/>
    <w:rsid w:val="00195568"/>
    <w:rsid w:val="00196CCD"/>
    <w:rsid w:val="001A0760"/>
    <w:rsid w:val="001A1135"/>
    <w:rsid w:val="001A3C6C"/>
    <w:rsid w:val="001A4413"/>
    <w:rsid w:val="001B1022"/>
    <w:rsid w:val="001B15E5"/>
    <w:rsid w:val="001B43D0"/>
    <w:rsid w:val="001B582B"/>
    <w:rsid w:val="001C091E"/>
    <w:rsid w:val="001C144E"/>
    <w:rsid w:val="001D1A56"/>
    <w:rsid w:val="001D3868"/>
    <w:rsid w:val="001D492A"/>
    <w:rsid w:val="001D6580"/>
    <w:rsid w:val="001D7EA8"/>
    <w:rsid w:val="001E1FAF"/>
    <w:rsid w:val="001E2E45"/>
    <w:rsid w:val="001F0962"/>
    <w:rsid w:val="001F5A27"/>
    <w:rsid w:val="00204C8D"/>
    <w:rsid w:val="00204C8F"/>
    <w:rsid w:val="0020551C"/>
    <w:rsid w:val="00207955"/>
    <w:rsid w:val="0022201B"/>
    <w:rsid w:val="002259C3"/>
    <w:rsid w:val="00235044"/>
    <w:rsid w:val="002423F6"/>
    <w:rsid w:val="00242A4E"/>
    <w:rsid w:val="002441CD"/>
    <w:rsid w:val="002471EB"/>
    <w:rsid w:val="002474F0"/>
    <w:rsid w:val="00255423"/>
    <w:rsid w:val="0025709B"/>
    <w:rsid w:val="00257DD9"/>
    <w:rsid w:val="00265C02"/>
    <w:rsid w:val="002676D7"/>
    <w:rsid w:val="00272C7C"/>
    <w:rsid w:val="002738A2"/>
    <w:rsid w:val="00274297"/>
    <w:rsid w:val="0027696A"/>
    <w:rsid w:val="002862F4"/>
    <w:rsid w:val="00286534"/>
    <w:rsid w:val="00286D03"/>
    <w:rsid w:val="00295FBE"/>
    <w:rsid w:val="002A0CA9"/>
    <w:rsid w:val="002A31BC"/>
    <w:rsid w:val="002A5E04"/>
    <w:rsid w:val="002A7ACF"/>
    <w:rsid w:val="002B5CCA"/>
    <w:rsid w:val="002B5FC4"/>
    <w:rsid w:val="002B7ABA"/>
    <w:rsid w:val="002C1F5A"/>
    <w:rsid w:val="002C3AAB"/>
    <w:rsid w:val="002D0CE8"/>
    <w:rsid w:val="002D1298"/>
    <w:rsid w:val="002D7306"/>
    <w:rsid w:val="002E04DA"/>
    <w:rsid w:val="002E1852"/>
    <w:rsid w:val="002E35BC"/>
    <w:rsid w:val="002E3FFD"/>
    <w:rsid w:val="002E4589"/>
    <w:rsid w:val="002E648A"/>
    <w:rsid w:val="002F0CDB"/>
    <w:rsid w:val="002F1E85"/>
    <w:rsid w:val="002F614C"/>
    <w:rsid w:val="002F704D"/>
    <w:rsid w:val="00300F34"/>
    <w:rsid w:val="003030F8"/>
    <w:rsid w:val="00304C00"/>
    <w:rsid w:val="00305FE6"/>
    <w:rsid w:val="0030718E"/>
    <w:rsid w:val="003108FD"/>
    <w:rsid w:val="00311A5D"/>
    <w:rsid w:val="0031382D"/>
    <w:rsid w:val="00313C35"/>
    <w:rsid w:val="00313D46"/>
    <w:rsid w:val="00314DCD"/>
    <w:rsid w:val="00315513"/>
    <w:rsid w:val="00316367"/>
    <w:rsid w:val="003232D3"/>
    <w:rsid w:val="00326020"/>
    <w:rsid w:val="00331C9E"/>
    <w:rsid w:val="00331F13"/>
    <w:rsid w:val="00332431"/>
    <w:rsid w:val="00340E25"/>
    <w:rsid w:val="0034479A"/>
    <w:rsid w:val="0034705E"/>
    <w:rsid w:val="003545EA"/>
    <w:rsid w:val="00362589"/>
    <w:rsid w:val="00363477"/>
    <w:rsid w:val="00364C69"/>
    <w:rsid w:val="00367CEA"/>
    <w:rsid w:val="0037582F"/>
    <w:rsid w:val="003806CD"/>
    <w:rsid w:val="0038601D"/>
    <w:rsid w:val="003879F3"/>
    <w:rsid w:val="00397ED4"/>
    <w:rsid w:val="003A00B7"/>
    <w:rsid w:val="003A0C96"/>
    <w:rsid w:val="003A4D98"/>
    <w:rsid w:val="003A4F08"/>
    <w:rsid w:val="003B014D"/>
    <w:rsid w:val="003B0420"/>
    <w:rsid w:val="003B06F7"/>
    <w:rsid w:val="003B0B02"/>
    <w:rsid w:val="003B0FA5"/>
    <w:rsid w:val="003B2C8D"/>
    <w:rsid w:val="003B4387"/>
    <w:rsid w:val="003C2AD4"/>
    <w:rsid w:val="003C5B8A"/>
    <w:rsid w:val="003C71FF"/>
    <w:rsid w:val="003D5F57"/>
    <w:rsid w:val="003E2F22"/>
    <w:rsid w:val="003F06DE"/>
    <w:rsid w:val="003F28EA"/>
    <w:rsid w:val="003F3211"/>
    <w:rsid w:val="003F38ED"/>
    <w:rsid w:val="003F4B7E"/>
    <w:rsid w:val="003F4FAB"/>
    <w:rsid w:val="00401D61"/>
    <w:rsid w:val="004020C8"/>
    <w:rsid w:val="004023B9"/>
    <w:rsid w:val="0040273D"/>
    <w:rsid w:val="0040281E"/>
    <w:rsid w:val="00404537"/>
    <w:rsid w:val="00405F32"/>
    <w:rsid w:val="004160FA"/>
    <w:rsid w:val="0041646B"/>
    <w:rsid w:val="00420FD1"/>
    <w:rsid w:val="004222BB"/>
    <w:rsid w:val="00422E30"/>
    <w:rsid w:val="00425F1D"/>
    <w:rsid w:val="00426B96"/>
    <w:rsid w:val="004369AD"/>
    <w:rsid w:val="00436EF0"/>
    <w:rsid w:val="00436FF6"/>
    <w:rsid w:val="00442E3B"/>
    <w:rsid w:val="00444F5B"/>
    <w:rsid w:val="004500B4"/>
    <w:rsid w:val="004511D5"/>
    <w:rsid w:val="00451B3A"/>
    <w:rsid w:val="004526A9"/>
    <w:rsid w:val="00461BE5"/>
    <w:rsid w:val="004626C2"/>
    <w:rsid w:val="00465244"/>
    <w:rsid w:val="004656DD"/>
    <w:rsid w:val="00466D59"/>
    <w:rsid w:val="00467767"/>
    <w:rsid w:val="00467D8C"/>
    <w:rsid w:val="0047142C"/>
    <w:rsid w:val="004722B7"/>
    <w:rsid w:val="004724BE"/>
    <w:rsid w:val="004736EF"/>
    <w:rsid w:val="0047610C"/>
    <w:rsid w:val="0047615B"/>
    <w:rsid w:val="0047770C"/>
    <w:rsid w:val="00483BFD"/>
    <w:rsid w:val="00484E6B"/>
    <w:rsid w:val="0049061D"/>
    <w:rsid w:val="00491455"/>
    <w:rsid w:val="004922E1"/>
    <w:rsid w:val="00492398"/>
    <w:rsid w:val="00492DE4"/>
    <w:rsid w:val="00493783"/>
    <w:rsid w:val="0049486F"/>
    <w:rsid w:val="00495A3E"/>
    <w:rsid w:val="004963B7"/>
    <w:rsid w:val="00496B5A"/>
    <w:rsid w:val="004A1FEB"/>
    <w:rsid w:val="004A30A0"/>
    <w:rsid w:val="004A3AD9"/>
    <w:rsid w:val="004A5AD0"/>
    <w:rsid w:val="004B09C1"/>
    <w:rsid w:val="004B1C41"/>
    <w:rsid w:val="004B7563"/>
    <w:rsid w:val="004C06D8"/>
    <w:rsid w:val="004C177C"/>
    <w:rsid w:val="004C2CAE"/>
    <w:rsid w:val="004C3658"/>
    <w:rsid w:val="004C3FF9"/>
    <w:rsid w:val="004C7078"/>
    <w:rsid w:val="004C707E"/>
    <w:rsid w:val="004D182A"/>
    <w:rsid w:val="004D2716"/>
    <w:rsid w:val="004D4702"/>
    <w:rsid w:val="004D5346"/>
    <w:rsid w:val="004D7267"/>
    <w:rsid w:val="004E037F"/>
    <w:rsid w:val="004E0420"/>
    <w:rsid w:val="004E1986"/>
    <w:rsid w:val="004E3A64"/>
    <w:rsid w:val="004F314B"/>
    <w:rsid w:val="00500816"/>
    <w:rsid w:val="00501864"/>
    <w:rsid w:val="005027AB"/>
    <w:rsid w:val="00502859"/>
    <w:rsid w:val="0050505F"/>
    <w:rsid w:val="00506288"/>
    <w:rsid w:val="0051245C"/>
    <w:rsid w:val="005154F8"/>
    <w:rsid w:val="00517F19"/>
    <w:rsid w:val="0052718C"/>
    <w:rsid w:val="005314B1"/>
    <w:rsid w:val="00531701"/>
    <w:rsid w:val="00531964"/>
    <w:rsid w:val="00533904"/>
    <w:rsid w:val="00540735"/>
    <w:rsid w:val="00540FB7"/>
    <w:rsid w:val="0054152F"/>
    <w:rsid w:val="00543548"/>
    <w:rsid w:val="0054388F"/>
    <w:rsid w:val="0054649D"/>
    <w:rsid w:val="0054702A"/>
    <w:rsid w:val="00550F8B"/>
    <w:rsid w:val="005519E7"/>
    <w:rsid w:val="00553493"/>
    <w:rsid w:val="00556B4B"/>
    <w:rsid w:val="00557355"/>
    <w:rsid w:val="0055751E"/>
    <w:rsid w:val="00560618"/>
    <w:rsid w:val="00563BDD"/>
    <w:rsid w:val="00564DC1"/>
    <w:rsid w:val="005657B3"/>
    <w:rsid w:val="0057510B"/>
    <w:rsid w:val="005814AD"/>
    <w:rsid w:val="00584804"/>
    <w:rsid w:val="0058595F"/>
    <w:rsid w:val="00586DBE"/>
    <w:rsid w:val="005915F6"/>
    <w:rsid w:val="00592A38"/>
    <w:rsid w:val="005963DF"/>
    <w:rsid w:val="005973DA"/>
    <w:rsid w:val="00597AD0"/>
    <w:rsid w:val="005A19D9"/>
    <w:rsid w:val="005A1F92"/>
    <w:rsid w:val="005A6C89"/>
    <w:rsid w:val="005B2271"/>
    <w:rsid w:val="005B507F"/>
    <w:rsid w:val="005B568D"/>
    <w:rsid w:val="005B6FC3"/>
    <w:rsid w:val="005B7FB9"/>
    <w:rsid w:val="005C3085"/>
    <w:rsid w:val="005C6607"/>
    <w:rsid w:val="005D0157"/>
    <w:rsid w:val="005D2D59"/>
    <w:rsid w:val="005D38E6"/>
    <w:rsid w:val="005D3ED3"/>
    <w:rsid w:val="005D4BC2"/>
    <w:rsid w:val="005D572A"/>
    <w:rsid w:val="005D6753"/>
    <w:rsid w:val="005D7059"/>
    <w:rsid w:val="005E47A3"/>
    <w:rsid w:val="005E4EE0"/>
    <w:rsid w:val="005E61F1"/>
    <w:rsid w:val="005F450A"/>
    <w:rsid w:val="005F50B3"/>
    <w:rsid w:val="005F6E44"/>
    <w:rsid w:val="006011DA"/>
    <w:rsid w:val="0060478E"/>
    <w:rsid w:val="006062F8"/>
    <w:rsid w:val="006064A0"/>
    <w:rsid w:val="00610B7E"/>
    <w:rsid w:val="00613A21"/>
    <w:rsid w:val="00613D83"/>
    <w:rsid w:val="006146DE"/>
    <w:rsid w:val="006170F2"/>
    <w:rsid w:val="00622A42"/>
    <w:rsid w:val="0063431F"/>
    <w:rsid w:val="00635A6B"/>
    <w:rsid w:val="00640289"/>
    <w:rsid w:val="00640DBE"/>
    <w:rsid w:val="00644C7C"/>
    <w:rsid w:val="00651C8E"/>
    <w:rsid w:val="00651D27"/>
    <w:rsid w:val="00653828"/>
    <w:rsid w:val="006564AD"/>
    <w:rsid w:val="006608F8"/>
    <w:rsid w:val="006628BC"/>
    <w:rsid w:val="006651DA"/>
    <w:rsid w:val="0066533B"/>
    <w:rsid w:val="00665A0A"/>
    <w:rsid w:val="00665A4B"/>
    <w:rsid w:val="0066680C"/>
    <w:rsid w:val="00667964"/>
    <w:rsid w:val="00673ED0"/>
    <w:rsid w:val="00674D51"/>
    <w:rsid w:val="00676B30"/>
    <w:rsid w:val="006820F4"/>
    <w:rsid w:val="00684AF7"/>
    <w:rsid w:val="006916AE"/>
    <w:rsid w:val="00691FDB"/>
    <w:rsid w:val="00692973"/>
    <w:rsid w:val="006931C1"/>
    <w:rsid w:val="006938F7"/>
    <w:rsid w:val="00693D3D"/>
    <w:rsid w:val="00695B93"/>
    <w:rsid w:val="006A2502"/>
    <w:rsid w:val="006A3E51"/>
    <w:rsid w:val="006A468A"/>
    <w:rsid w:val="006A5643"/>
    <w:rsid w:val="006A5D3D"/>
    <w:rsid w:val="006B015C"/>
    <w:rsid w:val="006B0719"/>
    <w:rsid w:val="006B32B3"/>
    <w:rsid w:val="006B5129"/>
    <w:rsid w:val="006C065A"/>
    <w:rsid w:val="006C31C5"/>
    <w:rsid w:val="006C5C1B"/>
    <w:rsid w:val="006C70E1"/>
    <w:rsid w:val="006C75C7"/>
    <w:rsid w:val="006C7B52"/>
    <w:rsid w:val="006D0189"/>
    <w:rsid w:val="006D028E"/>
    <w:rsid w:val="006D0E43"/>
    <w:rsid w:val="006D36A0"/>
    <w:rsid w:val="006E0193"/>
    <w:rsid w:val="006E3017"/>
    <w:rsid w:val="006E4B8D"/>
    <w:rsid w:val="006E4C60"/>
    <w:rsid w:val="006F2D8F"/>
    <w:rsid w:val="006F409C"/>
    <w:rsid w:val="006F530C"/>
    <w:rsid w:val="00701F4B"/>
    <w:rsid w:val="00705035"/>
    <w:rsid w:val="00705F66"/>
    <w:rsid w:val="007073EB"/>
    <w:rsid w:val="00707F06"/>
    <w:rsid w:val="007121C6"/>
    <w:rsid w:val="00714B96"/>
    <w:rsid w:val="00714EDC"/>
    <w:rsid w:val="00720D47"/>
    <w:rsid w:val="00722153"/>
    <w:rsid w:val="00724327"/>
    <w:rsid w:val="0073208F"/>
    <w:rsid w:val="007374E2"/>
    <w:rsid w:val="00737E0F"/>
    <w:rsid w:val="00740C44"/>
    <w:rsid w:val="00741D88"/>
    <w:rsid w:val="00742439"/>
    <w:rsid w:val="007425D5"/>
    <w:rsid w:val="00745495"/>
    <w:rsid w:val="00746271"/>
    <w:rsid w:val="00746A31"/>
    <w:rsid w:val="0075091F"/>
    <w:rsid w:val="007515AB"/>
    <w:rsid w:val="00752340"/>
    <w:rsid w:val="00753320"/>
    <w:rsid w:val="0075438A"/>
    <w:rsid w:val="007550DA"/>
    <w:rsid w:val="007608BF"/>
    <w:rsid w:val="00761F5A"/>
    <w:rsid w:val="007638DB"/>
    <w:rsid w:val="00780771"/>
    <w:rsid w:val="00780BFB"/>
    <w:rsid w:val="007850B8"/>
    <w:rsid w:val="0078665F"/>
    <w:rsid w:val="00787B3E"/>
    <w:rsid w:val="00794337"/>
    <w:rsid w:val="007970B0"/>
    <w:rsid w:val="00797213"/>
    <w:rsid w:val="007A194D"/>
    <w:rsid w:val="007A4BF5"/>
    <w:rsid w:val="007B1BD0"/>
    <w:rsid w:val="007B1BDA"/>
    <w:rsid w:val="007B38C1"/>
    <w:rsid w:val="007C01C2"/>
    <w:rsid w:val="007C594F"/>
    <w:rsid w:val="007E144E"/>
    <w:rsid w:val="007E18B4"/>
    <w:rsid w:val="007E4D46"/>
    <w:rsid w:val="007E52E4"/>
    <w:rsid w:val="007E5B54"/>
    <w:rsid w:val="007E7E73"/>
    <w:rsid w:val="00801EBC"/>
    <w:rsid w:val="00802FEE"/>
    <w:rsid w:val="008037AC"/>
    <w:rsid w:val="00803D23"/>
    <w:rsid w:val="00815A40"/>
    <w:rsid w:val="00816C21"/>
    <w:rsid w:val="00821DCE"/>
    <w:rsid w:val="00825F94"/>
    <w:rsid w:val="00830DDA"/>
    <w:rsid w:val="00840D3D"/>
    <w:rsid w:val="00842A18"/>
    <w:rsid w:val="00844140"/>
    <w:rsid w:val="008537B4"/>
    <w:rsid w:val="00855088"/>
    <w:rsid w:val="008567AE"/>
    <w:rsid w:val="00856992"/>
    <w:rsid w:val="0086355F"/>
    <w:rsid w:val="00867300"/>
    <w:rsid w:val="00867FB7"/>
    <w:rsid w:val="008706FE"/>
    <w:rsid w:val="0087169C"/>
    <w:rsid w:val="0087199B"/>
    <w:rsid w:val="00872181"/>
    <w:rsid w:val="00877340"/>
    <w:rsid w:val="00880824"/>
    <w:rsid w:val="00882D46"/>
    <w:rsid w:val="0088612E"/>
    <w:rsid w:val="00895270"/>
    <w:rsid w:val="008A13A5"/>
    <w:rsid w:val="008A1B64"/>
    <w:rsid w:val="008A2114"/>
    <w:rsid w:val="008A220A"/>
    <w:rsid w:val="008A55DF"/>
    <w:rsid w:val="008A5879"/>
    <w:rsid w:val="008B6089"/>
    <w:rsid w:val="008C0FA3"/>
    <w:rsid w:val="008C7EDF"/>
    <w:rsid w:val="008D19A1"/>
    <w:rsid w:val="008D54F9"/>
    <w:rsid w:val="008D5C42"/>
    <w:rsid w:val="008E40B0"/>
    <w:rsid w:val="008E4507"/>
    <w:rsid w:val="008F3CA8"/>
    <w:rsid w:val="008F5F40"/>
    <w:rsid w:val="00900AEE"/>
    <w:rsid w:val="00905C53"/>
    <w:rsid w:val="00907A8C"/>
    <w:rsid w:val="009151AE"/>
    <w:rsid w:val="00915D6F"/>
    <w:rsid w:val="00915EBE"/>
    <w:rsid w:val="00921084"/>
    <w:rsid w:val="00922BE4"/>
    <w:rsid w:val="00924635"/>
    <w:rsid w:val="0093131B"/>
    <w:rsid w:val="00931AB9"/>
    <w:rsid w:val="00933567"/>
    <w:rsid w:val="009367B2"/>
    <w:rsid w:val="009402AA"/>
    <w:rsid w:val="009416D5"/>
    <w:rsid w:val="00942A88"/>
    <w:rsid w:val="00944646"/>
    <w:rsid w:val="00944764"/>
    <w:rsid w:val="0094652E"/>
    <w:rsid w:val="0094782D"/>
    <w:rsid w:val="00947A76"/>
    <w:rsid w:val="00951919"/>
    <w:rsid w:val="00952508"/>
    <w:rsid w:val="00954782"/>
    <w:rsid w:val="00955978"/>
    <w:rsid w:val="009573FB"/>
    <w:rsid w:val="00957F1F"/>
    <w:rsid w:val="00963ACB"/>
    <w:rsid w:val="00963C61"/>
    <w:rsid w:val="00965357"/>
    <w:rsid w:val="00980737"/>
    <w:rsid w:val="0098711C"/>
    <w:rsid w:val="0098759D"/>
    <w:rsid w:val="00995F56"/>
    <w:rsid w:val="009A1816"/>
    <w:rsid w:val="009A5871"/>
    <w:rsid w:val="009A63F0"/>
    <w:rsid w:val="009B028A"/>
    <w:rsid w:val="009B13F4"/>
    <w:rsid w:val="009B1A85"/>
    <w:rsid w:val="009B1A87"/>
    <w:rsid w:val="009B3930"/>
    <w:rsid w:val="009C55F9"/>
    <w:rsid w:val="009C57BD"/>
    <w:rsid w:val="009C72FA"/>
    <w:rsid w:val="009C7B95"/>
    <w:rsid w:val="009D5E6C"/>
    <w:rsid w:val="009D7F10"/>
    <w:rsid w:val="009E0441"/>
    <w:rsid w:val="009E0A8F"/>
    <w:rsid w:val="009E2B6E"/>
    <w:rsid w:val="009F29DA"/>
    <w:rsid w:val="009F3B02"/>
    <w:rsid w:val="009F6C57"/>
    <w:rsid w:val="00A026D2"/>
    <w:rsid w:val="00A043A9"/>
    <w:rsid w:val="00A1139F"/>
    <w:rsid w:val="00A1329E"/>
    <w:rsid w:val="00A139CF"/>
    <w:rsid w:val="00A1555A"/>
    <w:rsid w:val="00A17870"/>
    <w:rsid w:val="00A270B4"/>
    <w:rsid w:val="00A34D0C"/>
    <w:rsid w:val="00A42C16"/>
    <w:rsid w:val="00A44E77"/>
    <w:rsid w:val="00A45499"/>
    <w:rsid w:val="00A53844"/>
    <w:rsid w:val="00A567BE"/>
    <w:rsid w:val="00A5734E"/>
    <w:rsid w:val="00A5743D"/>
    <w:rsid w:val="00A57784"/>
    <w:rsid w:val="00A614FE"/>
    <w:rsid w:val="00A628FE"/>
    <w:rsid w:val="00A62DA9"/>
    <w:rsid w:val="00A63968"/>
    <w:rsid w:val="00A67C5C"/>
    <w:rsid w:val="00A701F6"/>
    <w:rsid w:val="00A7398F"/>
    <w:rsid w:val="00A739C8"/>
    <w:rsid w:val="00A774D3"/>
    <w:rsid w:val="00A8199D"/>
    <w:rsid w:val="00A8208F"/>
    <w:rsid w:val="00A874F4"/>
    <w:rsid w:val="00A91270"/>
    <w:rsid w:val="00A91D7E"/>
    <w:rsid w:val="00A92EB8"/>
    <w:rsid w:val="00A95EC8"/>
    <w:rsid w:val="00AA53C4"/>
    <w:rsid w:val="00AA61BE"/>
    <w:rsid w:val="00AA69D2"/>
    <w:rsid w:val="00AA6B1F"/>
    <w:rsid w:val="00AB12E9"/>
    <w:rsid w:val="00AB3293"/>
    <w:rsid w:val="00AB7D0A"/>
    <w:rsid w:val="00AC1265"/>
    <w:rsid w:val="00AC2FB2"/>
    <w:rsid w:val="00AC3CF4"/>
    <w:rsid w:val="00AC4BF4"/>
    <w:rsid w:val="00AC6E28"/>
    <w:rsid w:val="00AD061D"/>
    <w:rsid w:val="00AD4069"/>
    <w:rsid w:val="00AD4117"/>
    <w:rsid w:val="00AD58C8"/>
    <w:rsid w:val="00AE150C"/>
    <w:rsid w:val="00AF01BB"/>
    <w:rsid w:val="00AF35A6"/>
    <w:rsid w:val="00AF46A1"/>
    <w:rsid w:val="00B02749"/>
    <w:rsid w:val="00B029EA"/>
    <w:rsid w:val="00B06D52"/>
    <w:rsid w:val="00B07480"/>
    <w:rsid w:val="00B0764E"/>
    <w:rsid w:val="00B13168"/>
    <w:rsid w:val="00B13F91"/>
    <w:rsid w:val="00B1646D"/>
    <w:rsid w:val="00B17389"/>
    <w:rsid w:val="00B174C1"/>
    <w:rsid w:val="00B23881"/>
    <w:rsid w:val="00B25085"/>
    <w:rsid w:val="00B30BAE"/>
    <w:rsid w:val="00B332DF"/>
    <w:rsid w:val="00B34FDE"/>
    <w:rsid w:val="00B36799"/>
    <w:rsid w:val="00B42A10"/>
    <w:rsid w:val="00B42E0A"/>
    <w:rsid w:val="00B4344C"/>
    <w:rsid w:val="00B463B4"/>
    <w:rsid w:val="00B468E7"/>
    <w:rsid w:val="00B50F65"/>
    <w:rsid w:val="00B60267"/>
    <w:rsid w:val="00B62233"/>
    <w:rsid w:val="00B63079"/>
    <w:rsid w:val="00B6313A"/>
    <w:rsid w:val="00B631E5"/>
    <w:rsid w:val="00B6520E"/>
    <w:rsid w:val="00B71093"/>
    <w:rsid w:val="00B71242"/>
    <w:rsid w:val="00B7200F"/>
    <w:rsid w:val="00B7220E"/>
    <w:rsid w:val="00B76A90"/>
    <w:rsid w:val="00B77B4F"/>
    <w:rsid w:val="00B81D09"/>
    <w:rsid w:val="00B840B2"/>
    <w:rsid w:val="00B844ED"/>
    <w:rsid w:val="00B848E9"/>
    <w:rsid w:val="00B91F01"/>
    <w:rsid w:val="00B94046"/>
    <w:rsid w:val="00B95667"/>
    <w:rsid w:val="00BA1B9B"/>
    <w:rsid w:val="00BA27C8"/>
    <w:rsid w:val="00BA7CC4"/>
    <w:rsid w:val="00BB05FB"/>
    <w:rsid w:val="00BB2B8F"/>
    <w:rsid w:val="00BB3BB6"/>
    <w:rsid w:val="00BB4815"/>
    <w:rsid w:val="00BC0B75"/>
    <w:rsid w:val="00BC24A0"/>
    <w:rsid w:val="00BC5639"/>
    <w:rsid w:val="00BD3BCD"/>
    <w:rsid w:val="00BD647F"/>
    <w:rsid w:val="00BE6166"/>
    <w:rsid w:val="00BE6E90"/>
    <w:rsid w:val="00BF45DA"/>
    <w:rsid w:val="00BF4A79"/>
    <w:rsid w:val="00BF4D54"/>
    <w:rsid w:val="00BF69B1"/>
    <w:rsid w:val="00C00805"/>
    <w:rsid w:val="00C00BC3"/>
    <w:rsid w:val="00C01E52"/>
    <w:rsid w:val="00C01EC5"/>
    <w:rsid w:val="00C04022"/>
    <w:rsid w:val="00C119E5"/>
    <w:rsid w:val="00C14BCF"/>
    <w:rsid w:val="00C20060"/>
    <w:rsid w:val="00C261DB"/>
    <w:rsid w:val="00C26439"/>
    <w:rsid w:val="00C33A1B"/>
    <w:rsid w:val="00C4367F"/>
    <w:rsid w:val="00C43851"/>
    <w:rsid w:val="00C46A1B"/>
    <w:rsid w:val="00C4703C"/>
    <w:rsid w:val="00C5073B"/>
    <w:rsid w:val="00C53FCA"/>
    <w:rsid w:val="00C55DAD"/>
    <w:rsid w:val="00C57701"/>
    <w:rsid w:val="00C634AC"/>
    <w:rsid w:val="00C63F2D"/>
    <w:rsid w:val="00C66531"/>
    <w:rsid w:val="00C77BDE"/>
    <w:rsid w:val="00C83194"/>
    <w:rsid w:val="00C84BBA"/>
    <w:rsid w:val="00C87F97"/>
    <w:rsid w:val="00C90A6D"/>
    <w:rsid w:val="00C91344"/>
    <w:rsid w:val="00C9262D"/>
    <w:rsid w:val="00C937F8"/>
    <w:rsid w:val="00C94B51"/>
    <w:rsid w:val="00CA0C0C"/>
    <w:rsid w:val="00CA49D0"/>
    <w:rsid w:val="00CA6411"/>
    <w:rsid w:val="00CB2515"/>
    <w:rsid w:val="00CB55D3"/>
    <w:rsid w:val="00CB59D0"/>
    <w:rsid w:val="00CB7C98"/>
    <w:rsid w:val="00CB7D28"/>
    <w:rsid w:val="00CC2FB0"/>
    <w:rsid w:val="00CC4838"/>
    <w:rsid w:val="00CC6634"/>
    <w:rsid w:val="00CD2350"/>
    <w:rsid w:val="00CD34A4"/>
    <w:rsid w:val="00CD42E0"/>
    <w:rsid w:val="00CD5178"/>
    <w:rsid w:val="00CD6185"/>
    <w:rsid w:val="00CD7431"/>
    <w:rsid w:val="00CE3F97"/>
    <w:rsid w:val="00CE46C2"/>
    <w:rsid w:val="00CE4975"/>
    <w:rsid w:val="00CE50DC"/>
    <w:rsid w:val="00CE5D9C"/>
    <w:rsid w:val="00CF3382"/>
    <w:rsid w:val="00CF4835"/>
    <w:rsid w:val="00CF55DB"/>
    <w:rsid w:val="00CF7DED"/>
    <w:rsid w:val="00D03F75"/>
    <w:rsid w:val="00D05948"/>
    <w:rsid w:val="00D06AE5"/>
    <w:rsid w:val="00D1235C"/>
    <w:rsid w:val="00D12E49"/>
    <w:rsid w:val="00D17725"/>
    <w:rsid w:val="00D25142"/>
    <w:rsid w:val="00D252AC"/>
    <w:rsid w:val="00D25309"/>
    <w:rsid w:val="00D25FB1"/>
    <w:rsid w:val="00D30020"/>
    <w:rsid w:val="00D3284E"/>
    <w:rsid w:val="00D32FB2"/>
    <w:rsid w:val="00D34D32"/>
    <w:rsid w:val="00D41C04"/>
    <w:rsid w:val="00D46104"/>
    <w:rsid w:val="00D46880"/>
    <w:rsid w:val="00D4710A"/>
    <w:rsid w:val="00D5261F"/>
    <w:rsid w:val="00D5366A"/>
    <w:rsid w:val="00D53857"/>
    <w:rsid w:val="00D5498F"/>
    <w:rsid w:val="00D55DFD"/>
    <w:rsid w:val="00D56F7C"/>
    <w:rsid w:val="00D5758F"/>
    <w:rsid w:val="00D61774"/>
    <w:rsid w:val="00D62C9E"/>
    <w:rsid w:val="00D645FA"/>
    <w:rsid w:val="00D65972"/>
    <w:rsid w:val="00D7024D"/>
    <w:rsid w:val="00D71759"/>
    <w:rsid w:val="00D71F3E"/>
    <w:rsid w:val="00D7281A"/>
    <w:rsid w:val="00D732E8"/>
    <w:rsid w:val="00D81068"/>
    <w:rsid w:val="00D823CD"/>
    <w:rsid w:val="00D82BC0"/>
    <w:rsid w:val="00D83DBF"/>
    <w:rsid w:val="00D8745B"/>
    <w:rsid w:val="00D91788"/>
    <w:rsid w:val="00D9425B"/>
    <w:rsid w:val="00D97177"/>
    <w:rsid w:val="00DA6E1B"/>
    <w:rsid w:val="00DA7558"/>
    <w:rsid w:val="00DB1BB8"/>
    <w:rsid w:val="00DB2FA9"/>
    <w:rsid w:val="00DB31E7"/>
    <w:rsid w:val="00DB3593"/>
    <w:rsid w:val="00DB3C5B"/>
    <w:rsid w:val="00DB400F"/>
    <w:rsid w:val="00DB4067"/>
    <w:rsid w:val="00DC457C"/>
    <w:rsid w:val="00DC6495"/>
    <w:rsid w:val="00DC7736"/>
    <w:rsid w:val="00DD2B43"/>
    <w:rsid w:val="00DD7790"/>
    <w:rsid w:val="00DE072E"/>
    <w:rsid w:val="00DE08DD"/>
    <w:rsid w:val="00DE0A75"/>
    <w:rsid w:val="00DE18AD"/>
    <w:rsid w:val="00DE283D"/>
    <w:rsid w:val="00DF282A"/>
    <w:rsid w:val="00DF5BC0"/>
    <w:rsid w:val="00DF5FC0"/>
    <w:rsid w:val="00DF65B2"/>
    <w:rsid w:val="00E01210"/>
    <w:rsid w:val="00E02E8D"/>
    <w:rsid w:val="00E03566"/>
    <w:rsid w:val="00E04B85"/>
    <w:rsid w:val="00E05D6D"/>
    <w:rsid w:val="00E1048C"/>
    <w:rsid w:val="00E135BC"/>
    <w:rsid w:val="00E1493E"/>
    <w:rsid w:val="00E177E1"/>
    <w:rsid w:val="00E21274"/>
    <w:rsid w:val="00E21693"/>
    <w:rsid w:val="00E23EA9"/>
    <w:rsid w:val="00E30EE2"/>
    <w:rsid w:val="00E319EE"/>
    <w:rsid w:val="00E321E4"/>
    <w:rsid w:val="00E37A62"/>
    <w:rsid w:val="00E408CA"/>
    <w:rsid w:val="00E53E86"/>
    <w:rsid w:val="00E55294"/>
    <w:rsid w:val="00E6096F"/>
    <w:rsid w:val="00E71357"/>
    <w:rsid w:val="00E71F46"/>
    <w:rsid w:val="00E72C63"/>
    <w:rsid w:val="00E7724F"/>
    <w:rsid w:val="00E8053E"/>
    <w:rsid w:val="00E81447"/>
    <w:rsid w:val="00E8391A"/>
    <w:rsid w:val="00E875F3"/>
    <w:rsid w:val="00E94ABC"/>
    <w:rsid w:val="00EA19F1"/>
    <w:rsid w:val="00EA4C39"/>
    <w:rsid w:val="00EA515E"/>
    <w:rsid w:val="00EA6D5F"/>
    <w:rsid w:val="00EB15A0"/>
    <w:rsid w:val="00EB2E15"/>
    <w:rsid w:val="00EB6491"/>
    <w:rsid w:val="00EC134B"/>
    <w:rsid w:val="00EC2796"/>
    <w:rsid w:val="00EC7455"/>
    <w:rsid w:val="00ED06BE"/>
    <w:rsid w:val="00ED5399"/>
    <w:rsid w:val="00ED727A"/>
    <w:rsid w:val="00EE0599"/>
    <w:rsid w:val="00EE2EBD"/>
    <w:rsid w:val="00EE4082"/>
    <w:rsid w:val="00EE6C8B"/>
    <w:rsid w:val="00EF2F8B"/>
    <w:rsid w:val="00EF359E"/>
    <w:rsid w:val="00EF538C"/>
    <w:rsid w:val="00EF6E34"/>
    <w:rsid w:val="00EF7C75"/>
    <w:rsid w:val="00EF7D1C"/>
    <w:rsid w:val="00F0161E"/>
    <w:rsid w:val="00F022FA"/>
    <w:rsid w:val="00F12B10"/>
    <w:rsid w:val="00F1421C"/>
    <w:rsid w:val="00F162F2"/>
    <w:rsid w:val="00F25E90"/>
    <w:rsid w:val="00F307AF"/>
    <w:rsid w:val="00F42EA8"/>
    <w:rsid w:val="00F44023"/>
    <w:rsid w:val="00F4445B"/>
    <w:rsid w:val="00F53080"/>
    <w:rsid w:val="00F57A57"/>
    <w:rsid w:val="00F61DBE"/>
    <w:rsid w:val="00F66BE3"/>
    <w:rsid w:val="00F71338"/>
    <w:rsid w:val="00F718C8"/>
    <w:rsid w:val="00F73335"/>
    <w:rsid w:val="00F74366"/>
    <w:rsid w:val="00F76A6D"/>
    <w:rsid w:val="00F84A1E"/>
    <w:rsid w:val="00F84EE9"/>
    <w:rsid w:val="00F8634D"/>
    <w:rsid w:val="00F86E94"/>
    <w:rsid w:val="00F90AEB"/>
    <w:rsid w:val="00F9471A"/>
    <w:rsid w:val="00F97A46"/>
    <w:rsid w:val="00FA048F"/>
    <w:rsid w:val="00FA29D1"/>
    <w:rsid w:val="00FA48F6"/>
    <w:rsid w:val="00FA64C1"/>
    <w:rsid w:val="00FA7924"/>
    <w:rsid w:val="00FB01E3"/>
    <w:rsid w:val="00FB41A1"/>
    <w:rsid w:val="00FB57CA"/>
    <w:rsid w:val="00FB58F5"/>
    <w:rsid w:val="00FB7634"/>
    <w:rsid w:val="00FC565D"/>
    <w:rsid w:val="00FC5B3A"/>
    <w:rsid w:val="00FD0898"/>
    <w:rsid w:val="00FD17C7"/>
    <w:rsid w:val="00FD17E4"/>
    <w:rsid w:val="00FD3534"/>
    <w:rsid w:val="00FD758E"/>
    <w:rsid w:val="00FE0C85"/>
    <w:rsid w:val="00FE3A89"/>
    <w:rsid w:val="00FE4DDD"/>
    <w:rsid w:val="00FE6636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FDE44F"/>
  <w15:chartTrackingRefBased/>
  <w15:docId w15:val="{5057F7EB-9308-A54A-B66A-6F76FB88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17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7291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8D5C42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C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3B0B02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17725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7725"/>
  </w:style>
  <w:style w:type="character" w:styleId="EndnoteReference">
    <w:name w:val="endnote reference"/>
    <w:basedOn w:val="DefaultParagraphFont"/>
    <w:uiPriority w:val="99"/>
    <w:semiHidden/>
    <w:unhideWhenUsed/>
    <w:rsid w:val="00D1772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97ED4"/>
    <w:rPr>
      <w:color w:val="F3D26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53493"/>
    <w:rPr>
      <w:b/>
      <w:bCs/>
    </w:rPr>
  </w:style>
  <w:style w:type="character" w:customStyle="1" w:styleId="apple-converted-space">
    <w:name w:val="apple-converted-space"/>
    <w:basedOn w:val="DefaultParagraphFont"/>
    <w:rsid w:val="00553493"/>
  </w:style>
  <w:style w:type="paragraph" w:customStyle="1" w:styleId="p1">
    <w:name w:val="p1"/>
    <w:basedOn w:val="Normal"/>
    <w:rsid w:val="00057EBE"/>
    <w:pPr>
      <w:spacing w:after="0" w:line="240" w:lineRule="auto"/>
    </w:pPr>
    <w:rPr>
      <w:rFonts w:ascii="Helvetica" w:eastAsiaTheme="minorEastAsi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057EBE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E2F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3E2F22"/>
  </w:style>
  <w:style w:type="character" w:customStyle="1" w:styleId="Heading4Char">
    <w:name w:val="Heading 4 Char"/>
    <w:basedOn w:val="DefaultParagraphFont"/>
    <w:link w:val="Heading4"/>
    <w:uiPriority w:val="9"/>
    <w:semiHidden/>
    <w:rsid w:val="00D91788"/>
    <w:rPr>
      <w:rFonts w:asciiTheme="majorHAnsi" w:eastAsiaTheme="majorEastAsia" w:hAnsiTheme="majorHAnsi" w:cstheme="majorBidi"/>
      <w:i/>
      <w:iCs/>
      <w:color w:val="97291D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facebook.com/shannon.smith.71697" TargetMode="External"/><Relationship Id="rId26" Type="http://schemas.openxmlformats.org/officeDocument/2006/relationships/hyperlink" Target="https://youtu.be/t_4crjDi5D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t_4crjDi5DY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s16.campaign-archive.com/home/?u=304f5aa03caa8a6cf9a099547&amp;id=5d51637314" TargetMode="External"/><Relationship Id="rId25" Type="http://schemas.openxmlformats.org/officeDocument/2006/relationships/hyperlink" Target="https://varinachurch.breezechms.com/give/onli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m.org/cs-stories-of-hope" TargetMode="External"/><Relationship Id="rId20" Type="http://schemas.openxmlformats.org/officeDocument/2006/relationships/hyperlink" Target="https://varinachurch.breezechms.com/give/onli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nazarene.org/missionary/asia-pacific/shannon-smith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youtu.be/iLcF1D1kPhQ" TargetMode="External"/><Relationship Id="rId23" Type="http://schemas.openxmlformats.org/officeDocument/2006/relationships/hyperlink" Target="https://www.facebook.com/shannon.smith.71697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nazarene.org/missionary/asia-pacific/shannon-smith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us16.campaign-archive.com/home/?u=304f5aa03caa8a6cf9a099547&amp;id=5d51637314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her\Downloads\%7b10012C31-B11C-EE42-8058-7CA6D060C47A%7dtf16392142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{10012C31-B11C-EE42-8058-7CA6D060C47A}tf16392142</Template>
  <TotalTime>7</TotalTime>
  <Pages>1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Pope</dc:creator>
  <cp:keywords/>
  <dc:description/>
  <cp:lastModifiedBy>Geoffrey Grambo</cp:lastModifiedBy>
  <cp:revision>2</cp:revision>
  <cp:lastPrinted>2020-12-29T02:14:00Z</cp:lastPrinted>
  <dcterms:created xsi:type="dcterms:W3CDTF">2021-08-04T15:49:00Z</dcterms:created>
  <dcterms:modified xsi:type="dcterms:W3CDTF">2021-08-04T15:49:00Z</dcterms:modified>
</cp:coreProperties>
</file>